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EF14E" w14:textId="77777777" w:rsidR="005C6D4D" w:rsidRDefault="005C6D4D" w:rsidP="005A6D7F"/>
    <w:p w14:paraId="43BBEDAA" w14:textId="62A205E1" w:rsidR="005C6D4D" w:rsidRDefault="00D252C4" w:rsidP="005A6D7F">
      <w:r w:rsidRPr="00992C44">
        <w:rPr>
          <w:noProof/>
          <w:color w:val="12245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AC7B8D6" wp14:editId="15B517DC">
                <wp:simplePos x="0" y="0"/>
                <wp:positionH relativeFrom="column">
                  <wp:posOffset>-69850</wp:posOffset>
                </wp:positionH>
                <wp:positionV relativeFrom="paragraph">
                  <wp:posOffset>3453130</wp:posOffset>
                </wp:positionV>
                <wp:extent cx="5755005" cy="29654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005" cy="296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A6D4A" w14:textId="77777777" w:rsidR="00D252C4" w:rsidRDefault="00D252C4" w:rsidP="00B024AD">
                            <w:pPr>
                              <w:pStyle w:val="Title"/>
                            </w:pPr>
                            <w:r>
                              <w:t xml:space="preserve">British Triathlon </w:t>
                            </w:r>
                          </w:p>
                          <w:p w14:paraId="39F7B9D8" w14:textId="77777777" w:rsidR="00D252C4" w:rsidRDefault="00D252C4" w:rsidP="00B024AD">
                            <w:pPr>
                              <w:pStyle w:val="Title"/>
                            </w:pPr>
                          </w:p>
                          <w:p w14:paraId="1578338F" w14:textId="5F61203F" w:rsidR="005D022F" w:rsidRDefault="00D252C4" w:rsidP="00B024AD">
                            <w:pPr>
                              <w:pStyle w:val="Title"/>
                            </w:pPr>
                            <w:r>
                              <w:t>First Aid Provider</w:t>
                            </w:r>
                          </w:p>
                          <w:p w14:paraId="78FA09CB" w14:textId="5F6A8B8B" w:rsidR="005C6D4D" w:rsidRPr="000A7112" w:rsidRDefault="00D252C4" w:rsidP="00B024AD">
                            <w:pPr>
                              <w:pStyle w:val="Title"/>
                            </w:pPr>
                            <w:r>
                              <w:t xml:space="preserve">Tender document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7B8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5pt;margin-top:271.9pt;width:453.15pt;height:233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" filled="f" stroked="f" strokeweight=".5pt">
                <v:textbox>
                  <w:txbxContent>
                    <w:p w14:paraId="7E2A6D4A" w14:textId="77777777" w:rsidR="00D252C4" w:rsidRDefault="00D252C4" w:rsidP="00B024AD">
                      <w:pPr>
                        <w:pStyle w:val="Title"/>
                      </w:pPr>
                      <w:r>
                        <w:t xml:space="preserve">British Triathlon </w:t>
                      </w:r>
                    </w:p>
                    <w:p w14:paraId="39F7B9D8" w14:textId="77777777" w:rsidR="00D252C4" w:rsidRDefault="00D252C4" w:rsidP="00B024AD">
                      <w:pPr>
                        <w:pStyle w:val="Title"/>
                      </w:pPr>
                    </w:p>
                    <w:p w14:paraId="1578338F" w14:textId="5F61203F" w:rsidR="005D022F" w:rsidRDefault="00D252C4" w:rsidP="00B024AD">
                      <w:pPr>
                        <w:pStyle w:val="Title"/>
                      </w:pPr>
                      <w:r>
                        <w:t>First Aid Provider</w:t>
                      </w:r>
                    </w:p>
                    <w:p w14:paraId="78FA09CB" w14:textId="5F6A8B8B" w:rsidR="005C6D4D" w:rsidRPr="000A7112" w:rsidRDefault="00D252C4" w:rsidP="00B024AD">
                      <w:pPr>
                        <w:pStyle w:val="Title"/>
                      </w:pPr>
                      <w:r>
                        <w:t xml:space="preserve">Tender document </w:t>
                      </w:r>
                    </w:p>
                  </w:txbxContent>
                </v:textbox>
              </v:shape>
            </w:pict>
          </mc:Fallback>
        </mc:AlternateContent>
      </w:r>
      <w:r w:rsidR="00B46800" w:rsidRPr="00992C44">
        <w:rPr>
          <w:rFonts w:cs="Arial"/>
          <w:noProof/>
          <w:color w:val="122454"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B822221" wp14:editId="65350D53">
                <wp:simplePos x="0" y="0"/>
                <wp:positionH relativeFrom="column">
                  <wp:posOffset>-71718</wp:posOffset>
                </wp:positionH>
                <wp:positionV relativeFrom="paragraph">
                  <wp:posOffset>5130651</wp:posOffset>
                </wp:positionV>
                <wp:extent cx="5952565" cy="1757082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565" cy="1757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376A2" w14:textId="5FC6A99A" w:rsidR="00992C44" w:rsidRPr="000A7112" w:rsidRDefault="00992C44" w:rsidP="005A6D7F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2221" id="Text Box 33" o:spid="_x0000_s1027" type="#_x0000_t202" style="position:absolute;margin-left:-5.65pt;margin-top:404pt;width:468.7pt;height:138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" filled="f" stroked="f" strokeweight=".5pt">
                <v:textbox>
                  <w:txbxContent>
                    <w:p w14:paraId="520376A2" w14:textId="5FC6A99A" w:rsidR="00992C44" w:rsidRPr="000A7112" w:rsidRDefault="00992C44" w:rsidP="005A6D7F">
                      <w:pPr>
                        <w:pStyle w:val="Subtitle"/>
                      </w:pPr>
                    </w:p>
                  </w:txbxContent>
                </v:textbox>
              </v:shape>
            </w:pict>
          </mc:Fallback>
        </mc:AlternateContent>
      </w:r>
      <w:r w:rsidR="00B024AD" w:rsidRPr="00992C44">
        <w:rPr>
          <w:rFonts w:cs="Arial"/>
          <w:noProof/>
          <w:color w:val="122454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248BB0" wp14:editId="250FCC8F">
                <wp:simplePos x="0" y="0"/>
                <wp:positionH relativeFrom="column">
                  <wp:posOffset>-71755</wp:posOffset>
                </wp:positionH>
                <wp:positionV relativeFrom="paragraph">
                  <wp:posOffset>7002742</wp:posOffset>
                </wp:positionV>
                <wp:extent cx="1972235" cy="304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25CC4" w14:textId="6CAECF7A" w:rsidR="000A7112" w:rsidRPr="00B36989" w:rsidRDefault="004F0EB6" w:rsidP="00B36989">
                            <w:pPr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January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8BB0" id="Text Box 18" o:spid="_x0000_s1028" type="#_x0000_t202" style="position:absolute;margin-left:-5.65pt;margin-top:551.4pt;width:155.3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" filled="f" stroked="f" strokeweight=".5pt">
                <v:textbox>
                  <w:txbxContent>
                    <w:p w14:paraId="39225CC4" w14:textId="6CAECF7A" w:rsidR="000A7112" w:rsidRPr="00B36989" w:rsidRDefault="004F0EB6" w:rsidP="00B36989">
                      <w:pPr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</w:rPr>
                        <w:t>January 2023</w:t>
                      </w:r>
                    </w:p>
                  </w:txbxContent>
                </v:textbox>
              </v:shape>
            </w:pict>
          </mc:Fallback>
        </mc:AlternateContent>
      </w:r>
      <w:r w:rsidR="00B36989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A2759D2" wp14:editId="02ADBF42">
                <wp:simplePos x="0" y="0"/>
                <wp:positionH relativeFrom="column">
                  <wp:posOffset>0</wp:posOffset>
                </wp:positionH>
                <wp:positionV relativeFrom="paragraph">
                  <wp:posOffset>8120903</wp:posOffset>
                </wp:positionV>
                <wp:extent cx="2151305" cy="5969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305" cy="596900"/>
                          <a:chOff x="0" y="0"/>
                          <a:chExt cx="2151305" cy="59690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7859" y="0"/>
                            <a:ext cx="636270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035" y="0"/>
                            <a:ext cx="636270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F979C" id="Group 23" o:spid="_x0000_s1026" style="position:absolute;margin-left:0;margin-top:639.45pt;width:169.4pt;height:47pt;z-index:-251633664;mso-width-relative:margin;mso-height-relative:margin" coordsize="21513,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Logo, company name&#10;&#10;Description automatically generated" style="position:absolute;width:6356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">
                  <v:imagedata r:id="rId13" o:title="Logo, company name&#10;&#10;Description automatically generated"/>
                </v:shape>
                <v:shape id="Picture 25" o:spid="_x0000_s1028" type="#_x0000_t75" style="position:absolute;left:7978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">
                  <v:imagedata r:id="rId14" o:title=""/>
                </v:shape>
                <v:shape id="Picture 26" o:spid="_x0000_s1029" type="#_x0000_t75" style="position:absolute;left:15150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 w:rsidR="00674D25">
        <w:rPr>
          <w:noProof/>
        </w:rPr>
        <w:drawing>
          <wp:anchor distT="0" distB="0" distL="114300" distR="114300" simplePos="0" relativeHeight="251672576" behindDoc="1" locked="0" layoutInCell="1" allowOverlap="1" wp14:anchorId="5E8F0504" wp14:editId="2FC05395">
            <wp:simplePos x="0" y="0"/>
            <wp:positionH relativeFrom="column">
              <wp:posOffset>654050</wp:posOffset>
            </wp:positionH>
            <wp:positionV relativeFrom="paragraph">
              <wp:posOffset>1209189</wp:posOffset>
            </wp:positionV>
            <wp:extent cx="1140460" cy="967105"/>
            <wp:effectExtent l="0" t="0" r="2540" b="0"/>
            <wp:wrapNone/>
            <wp:docPr id="6" name="Picture 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A7">
        <w:rPr>
          <w:noProof/>
        </w:rPr>
        <w:drawing>
          <wp:anchor distT="0" distB="0" distL="114300" distR="114300" simplePos="0" relativeHeight="251638783" behindDoc="1" locked="0" layoutInCell="1" allowOverlap="1" wp14:anchorId="00533F8B" wp14:editId="14B964C1">
            <wp:simplePos x="0" y="0"/>
            <wp:positionH relativeFrom="column">
              <wp:posOffset>-914400</wp:posOffset>
            </wp:positionH>
            <wp:positionV relativeFrom="paragraph">
              <wp:posOffset>754380</wp:posOffset>
            </wp:positionV>
            <wp:extent cx="7670165" cy="180721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" b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D4D">
        <w:br w:type="page"/>
      </w:r>
    </w:p>
    <w:p w14:paraId="3BBA953D" w14:textId="77777777" w:rsidR="005D022F" w:rsidRDefault="00D252C4" w:rsidP="00B46800">
      <w:pPr>
        <w:pStyle w:val="Heading1"/>
      </w:pPr>
      <w:r>
        <w:lastRenderedPageBreak/>
        <w:t xml:space="preserve">British Triathlon </w:t>
      </w:r>
    </w:p>
    <w:p w14:paraId="1B9972AC" w14:textId="2C1EFC1C" w:rsidR="00FB1269" w:rsidRDefault="00D252C4" w:rsidP="00B46800">
      <w:pPr>
        <w:pStyle w:val="Heading1"/>
      </w:pPr>
      <w:r>
        <w:t xml:space="preserve">First Aid </w:t>
      </w:r>
      <w:r w:rsidR="00DD408E">
        <w:t>Tender opportunity</w:t>
      </w:r>
      <w:r>
        <w:t xml:space="preserve"> </w:t>
      </w:r>
    </w:p>
    <w:p w14:paraId="365B67DC" w14:textId="77777777" w:rsidR="00DD408E" w:rsidRDefault="00DD408E" w:rsidP="00B46800">
      <w:pPr>
        <w:pStyle w:val="Heading2"/>
      </w:pPr>
    </w:p>
    <w:p w14:paraId="498CD78C" w14:textId="3B35EA01" w:rsidR="00DD408E" w:rsidRPr="00DD408E" w:rsidRDefault="00D252C4" w:rsidP="00DD408E">
      <w:pPr>
        <w:pStyle w:val="Heading2"/>
      </w:pPr>
      <w:r>
        <w:t xml:space="preserve">Overview </w:t>
      </w:r>
      <w:r w:rsidR="00995D1B">
        <w:t xml:space="preserve">British Triathlon </w:t>
      </w:r>
    </w:p>
    <w:p w14:paraId="3DCA77BA" w14:textId="77777777" w:rsidR="00DD408E" w:rsidRDefault="00DD408E" w:rsidP="00C23BA4"/>
    <w:p w14:paraId="313ACF8B" w14:textId="1E5F0188" w:rsidR="00C23BA4" w:rsidRDefault="00C23BA4" w:rsidP="00C23BA4">
      <w:r>
        <w:t xml:space="preserve">British Triathlon is a Federation, whose members are the Home Nation's Associations of Triathlon England, Triathlon Scotland and Welsh Triathlon. </w:t>
      </w:r>
    </w:p>
    <w:p w14:paraId="596B5720" w14:textId="551AA808" w:rsidR="00D252C4" w:rsidRDefault="00C23BA4" w:rsidP="00C23BA4">
      <w:r>
        <w:t>British Triathlon is responsible for matters such as the Great Britain Elite, Paratriathlon and Age-Group Teams, British and International events, Anti-Doping and International Representation. British Triathlon also manages a number of services that are shared with the three Home Nations.</w:t>
      </w:r>
    </w:p>
    <w:p w14:paraId="7AAD162A" w14:textId="0ADD5735" w:rsidR="00E52B3F" w:rsidRDefault="00DD408E" w:rsidP="00C23BA4">
      <w:r>
        <w:t>Through the Home Nations</w:t>
      </w:r>
      <w:r w:rsidR="00B603BA">
        <w:t>,</w:t>
      </w:r>
      <w:r>
        <w:t xml:space="preserve"> </w:t>
      </w:r>
      <w:r w:rsidR="00B603BA">
        <w:t>as</w:t>
      </w:r>
      <w:r w:rsidR="00E52B3F">
        <w:t xml:space="preserve"> home to Triathlon and swim, bike</w:t>
      </w:r>
      <w:r w:rsidR="004F0C21">
        <w:t>,</w:t>
      </w:r>
      <w:r w:rsidR="00E52B3F">
        <w:t xml:space="preserve"> and run</w:t>
      </w:r>
      <w:r w:rsidR="00613CEB">
        <w:t>,</w:t>
      </w:r>
      <w:r w:rsidR="00E52B3F">
        <w:t xml:space="preserve"> we also run coaching qualifications and continuous professional development course for coaches delivering activity in clubs, 1-2-1 sessions and through our pathway programme. </w:t>
      </w:r>
      <w:r>
        <w:t xml:space="preserve"> </w:t>
      </w:r>
    </w:p>
    <w:p w14:paraId="4A60F6E7" w14:textId="51606A45" w:rsidR="00441F6C" w:rsidRDefault="001317C6" w:rsidP="00C23BA4">
      <w:r>
        <w:t>We pride ourselves on our values</w:t>
      </w:r>
      <w:r w:rsidR="00613CEB">
        <w:t>. T</w:t>
      </w:r>
      <w:r>
        <w:t xml:space="preserve">hese are: </w:t>
      </w:r>
    </w:p>
    <w:p w14:paraId="373A2E19" w14:textId="0C9A40FE" w:rsidR="001317C6" w:rsidRDefault="001317C6" w:rsidP="001317C6">
      <w:pPr>
        <w:pStyle w:val="ListParagraph"/>
        <w:numPr>
          <w:ilvl w:val="0"/>
          <w:numId w:val="17"/>
        </w:numPr>
      </w:pPr>
      <w:r>
        <w:t>We are people</w:t>
      </w:r>
      <w:r w:rsidR="00613CEB">
        <w:t>-</w:t>
      </w:r>
      <w:r>
        <w:t>centred</w:t>
      </w:r>
    </w:p>
    <w:p w14:paraId="126ABCEA" w14:textId="570DF526" w:rsidR="001317C6" w:rsidRDefault="001317C6" w:rsidP="001317C6">
      <w:pPr>
        <w:pStyle w:val="ListParagraph"/>
        <w:numPr>
          <w:ilvl w:val="0"/>
          <w:numId w:val="17"/>
        </w:numPr>
      </w:pPr>
      <w:r>
        <w:t>We are ambitious</w:t>
      </w:r>
    </w:p>
    <w:p w14:paraId="4D8286A6" w14:textId="7AE65199" w:rsidR="001317C6" w:rsidRDefault="001317C6" w:rsidP="001317C6">
      <w:pPr>
        <w:pStyle w:val="ListParagraph"/>
        <w:numPr>
          <w:ilvl w:val="0"/>
          <w:numId w:val="17"/>
        </w:numPr>
      </w:pPr>
      <w:r>
        <w:t xml:space="preserve">We are inclusive </w:t>
      </w:r>
    </w:p>
    <w:p w14:paraId="70D5602D" w14:textId="64314AFA" w:rsidR="001317C6" w:rsidRDefault="001317C6" w:rsidP="001317C6">
      <w:pPr>
        <w:pStyle w:val="ListParagraph"/>
        <w:numPr>
          <w:ilvl w:val="0"/>
          <w:numId w:val="17"/>
        </w:numPr>
      </w:pPr>
      <w:r>
        <w:t xml:space="preserve">We do what’s right </w:t>
      </w:r>
    </w:p>
    <w:p w14:paraId="14B11E5D" w14:textId="10D58C6C" w:rsidR="00995D1B" w:rsidRDefault="00A56994" w:rsidP="00C23BA4">
      <w:r>
        <w:t>During 2021 we conducted a large scale piece of research and insight called Project 21. This has led to our new Education and Learning Strategic Framework 2022 – 2027. This</w:t>
      </w:r>
      <w:r w:rsidR="007A6EB9">
        <w:t xml:space="preserve"> encompasses all of our future learning and development for coaches and wider workforce. A copy</w:t>
      </w:r>
      <w:r>
        <w:t xml:space="preserve"> can be viewed </w:t>
      </w:r>
      <w:hyperlink r:id="rId18" w:history="1">
        <w:r w:rsidRPr="00A56994">
          <w:rPr>
            <w:rStyle w:val="Hyperlink"/>
          </w:rPr>
          <w:t>here</w:t>
        </w:r>
      </w:hyperlink>
      <w:r>
        <w:t xml:space="preserve">. </w:t>
      </w:r>
    </w:p>
    <w:p w14:paraId="78C1D818" w14:textId="77777777" w:rsidR="00A56994" w:rsidRDefault="00A56994" w:rsidP="00C23BA4"/>
    <w:p w14:paraId="4D0A0BA9" w14:textId="72E7650B" w:rsidR="00441F6C" w:rsidRPr="00441F6C" w:rsidRDefault="00995D1B" w:rsidP="00995D1B">
      <w:pPr>
        <w:rPr>
          <w:b/>
          <w:bCs/>
        </w:rPr>
      </w:pPr>
      <w:r w:rsidRPr="00995D1B">
        <w:rPr>
          <w:b/>
          <w:bCs/>
        </w:rPr>
        <w:t xml:space="preserve">First Aid </w:t>
      </w:r>
      <w:r>
        <w:rPr>
          <w:b/>
          <w:bCs/>
        </w:rPr>
        <w:t>P</w:t>
      </w:r>
      <w:r w:rsidRPr="00995D1B">
        <w:rPr>
          <w:b/>
          <w:bCs/>
        </w:rPr>
        <w:t xml:space="preserve">rovision </w:t>
      </w:r>
      <w:r w:rsidR="00441F6C">
        <w:rPr>
          <w:b/>
          <w:bCs/>
        </w:rPr>
        <w:t xml:space="preserve">for coached triathlon activity </w:t>
      </w:r>
    </w:p>
    <w:p w14:paraId="0B7A95B3" w14:textId="1B3A49FD" w:rsidR="00B603BA" w:rsidRDefault="00995D1B" w:rsidP="00995D1B">
      <w:r>
        <w:t xml:space="preserve">Coaches must ensure all sessions have appropriate First Aid provisions in place. On some occasions this is the coach, </w:t>
      </w:r>
      <w:r w:rsidR="00613CEB">
        <w:t xml:space="preserve">but </w:t>
      </w:r>
      <w:r>
        <w:t>may also be provided by facility staff, event</w:t>
      </w:r>
      <w:r w:rsidR="00613CEB">
        <w:t xml:space="preserve"> </w:t>
      </w:r>
      <w:r>
        <w:t>organisers</w:t>
      </w:r>
      <w:r w:rsidR="00613CEB">
        <w:t>,</w:t>
      </w:r>
      <w:r>
        <w:t xml:space="preserve"> or a dedicated first aider role. </w:t>
      </w:r>
    </w:p>
    <w:p w14:paraId="05E782CC" w14:textId="5B3279E5" w:rsidR="00B603BA" w:rsidRDefault="00995D1B" w:rsidP="00995D1B">
      <w:r>
        <w:t>In line with our coaching guidelines the Definition of a first aider is</w:t>
      </w:r>
      <w:r w:rsidR="00613CEB">
        <w:t>:</w:t>
      </w:r>
      <w:r>
        <w:t xml:space="preserve"> An individual who has attended a recognised course of training. This could be delivered by an organisation such as St John</w:t>
      </w:r>
      <w:r w:rsidR="00613CEB">
        <w:t xml:space="preserve"> Ambulance, </w:t>
      </w:r>
      <w:r>
        <w:t>or may be delivered by employers in</w:t>
      </w:r>
      <w:r w:rsidR="00613CEB">
        <w:t>-</w:t>
      </w:r>
      <w:r>
        <w:t xml:space="preserve">house (part of staff training). </w:t>
      </w:r>
    </w:p>
    <w:p w14:paraId="0BE6CC0A" w14:textId="3A7B261A" w:rsidR="00995D1B" w:rsidRDefault="00995D1B" w:rsidP="00995D1B">
      <w:r>
        <w:lastRenderedPageBreak/>
        <w:t xml:space="preserve">In line with the </w:t>
      </w:r>
      <w:r w:rsidR="005D022F">
        <w:t>Health and Safety Executive (</w:t>
      </w:r>
      <w:r>
        <w:t>HSE</w:t>
      </w:r>
      <w:r w:rsidR="005D022F">
        <w:t>)</w:t>
      </w:r>
      <w:r w:rsidR="00613CEB">
        <w:t>,</w:t>
      </w:r>
      <w:r>
        <w:t xml:space="preserve"> we consider a </w:t>
      </w:r>
      <w:r w:rsidR="00B603BA">
        <w:t>first aider</w:t>
      </w:r>
      <w:r>
        <w:t xml:space="preserve"> is someone who has undertaken training appropriate to the circumstances. They must hold a valid certificate of competence in either:</w:t>
      </w:r>
      <w:r w:rsidR="00B603BA">
        <w:t xml:space="preserve"> </w:t>
      </w:r>
    </w:p>
    <w:p w14:paraId="7A2247E9" w14:textId="77777777" w:rsidR="00995D1B" w:rsidRDefault="00995D1B" w:rsidP="00995D1B">
      <w:pPr>
        <w:pStyle w:val="ListParagraph"/>
        <w:numPr>
          <w:ilvl w:val="0"/>
          <w:numId w:val="15"/>
        </w:numPr>
      </w:pPr>
      <w:r>
        <w:t>first aid at work</w:t>
      </w:r>
    </w:p>
    <w:p w14:paraId="102DBC4B" w14:textId="77777777" w:rsidR="00995D1B" w:rsidRDefault="00995D1B" w:rsidP="00995D1B">
      <w:pPr>
        <w:pStyle w:val="ListParagraph"/>
        <w:numPr>
          <w:ilvl w:val="0"/>
          <w:numId w:val="15"/>
        </w:numPr>
      </w:pPr>
      <w:r>
        <w:t>emergency first aid at work</w:t>
      </w:r>
    </w:p>
    <w:p w14:paraId="459D4C75" w14:textId="77777777" w:rsidR="00995D1B" w:rsidRDefault="00995D1B" w:rsidP="00995D1B">
      <w:pPr>
        <w:pStyle w:val="ListParagraph"/>
        <w:numPr>
          <w:ilvl w:val="0"/>
          <w:numId w:val="15"/>
        </w:numPr>
      </w:pPr>
      <w:r>
        <w:t>any other level of training or qualification that is appropriate to the circumstances</w:t>
      </w:r>
    </w:p>
    <w:p w14:paraId="05369A7B" w14:textId="12063838" w:rsidR="00995D1B" w:rsidRDefault="00995D1B" w:rsidP="00995D1B">
      <w:r>
        <w:t>To help keep their basic skills up to date, it is strongly recommended that first-aiders undertake annual refresher training.</w:t>
      </w:r>
    </w:p>
    <w:p w14:paraId="1176B973" w14:textId="21717A1B" w:rsidR="00995D1B" w:rsidRDefault="00995D1B" w:rsidP="00995D1B">
      <w:r>
        <w:t>Certificates for the purposes of first aid at work last for three years. Before their certificates expire, first-aiders will need to undertake a requalification course as appropriate, to obtain another three-year certificate. Once certificates have expired</w:t>
      </w:r>
      <w:r w:rsidR="00613CEB">
        <w:t>,</w:t>
      </w:r>
      <w:r>
        <w:t xml:space="preserve"> the first aider is no longer considered to be competent to act as a workplace first aider.</w:t>
      </w:r>
    </w:p>
    <w:p w14:paraId="15CBC0B9" w14:textId="77777777" w:rsidR="00995D1B" w:rsidRDefault="00995D1B" w:rsidP="00995D1B">
      <w:pPr>
        <w:rPr>
          <w:b/>
          <w:bCs/>
        </w:rPr>
      </w:pPr>
    </w:p>
    <w:p w14:paraId="68BE2002" w14:textId="3C6726CE" w:rsidR="00995D1B" w:rsidRDefault="00995D1B" w:rsidP="00995D1B">
      <w:pPr>
        <w:rPr>
          <w:b/>
          <w:bCs/>
        </w:rPr>
      </w:pPr>
      <w:r w:rsidRPr="00995D1B">
        <w:rPr>
          <w:b/>
          <w:bCs/>
        </w:rPr>
        <w:t>First Aid Training</w:t>
      </w:r>
      <w:r>
        <w:rPr>
          <w:b/>
          <w:bCs/>
        </w:rPr>
        <w:t xml:space="preserve"> for Triathlon Coaches </w:t>
      </w:r>
    </w:p>
    <w:p w14:paraId="5F3CC775" w14:textId="4B9776C5" w:rsidR="00995D1B" w:rsidRDefault="00995D1B" w:rsidP="00995D1B">
      <w:r>
        <w:t>We are looking to work with a Training provider</w:t>
      </w:r>
      <w:r w:rsidR="004F0EB6">
        <w:t>(s)</w:t>
      </w:r>
      <w:r>
        <w:t xml:space="preserve"> offering First Aid training including Triathlon</w:t>
      </w:r>
      <w:r w:rsidR="00B603BA">
        <w:t xml:space="preserve"> </w:t>
      </w:r>
      <w:r w:rsidR="008B64B5">
        <w:t>|</w:t>
      </w:r>
      <w:r>
        <w:t xml:space="preserve"> </w:t>
      </w:r>
      <w:r w:rsidR="00B603BA">
        <w:t>s</w:t>
      </w:r>
      <w:r>
        <w:t xml:space="preserve">wim, </w:t>
      </w:r>
      <w:r w:rsidR="00B603BA">
        <w:t>b</w:t>
      </w:r>
      <w:r>
        <w:t xml:space="preserve">ike, </w:t>
      </w:r>
      <w:r w:rsidR="00B603BA">
        <w:t>r</w:t>
      </w:r>
      <w:r>
        <w:t xml:space="preserve">un specific examples of injuries likely to occur when participating in our sport. </w:t>
      </w:r>
      <w:r w:rsidR="00B603BA">
        <w:t xml:space="preserve">We recommend a three-year renewal for first aiders. </w:t>
      </w:r>
    </w:p>
    <w:p w14:paraId="50FB456F" w14:textId="19661C4D" w:rsidR="004F0676" w:rsidRPr="00B603BA" w:rsidRDefault="004F0676" w:rsidP="00995D1B">
      <w:pPr>
        <w:rPr>
          <w:color w:val="000000" w:themeColor="text1"/>
        </w:rPr>
      </w:pPr>
      <w:r>
        <w:t>We would coordinate the courses centrally through our coaching team</w:t>
      </w:r>
      <w:r w:rsidR="00613CEB">
        <w:t>,</w:t>
      </w:r>
      <w:r>
        <w:t xml:space="preserve"> offering them to our network of coaches across </w:t>
      </w:r>
      <w:r w:rsidRPr="00441F6C">
        <w:rPr>
          <w:color w:val="000000" w:themeColor="text1"/>
        </w:rPr>
        <w:t>England</w:t>
      </w:r>
      <w:r w:rsidR="008B64B5">
        <w:rPr>
          <w:color w:val="000000" w:themeColor="text1"/>
        </w:rPr>
        <w:t xml:space="preserve"> and </w:t>
      </w:r>
      <w:r w:rsidRPr="00441F6C">
        <w:rPr>
          <w:color w:val="000000" w:themeColor="text1"/>
        </w:rPr>
        <w:t>Wales</w:t>
      </w:r>
      <w:r w:rsidR="008B64B5">
        <w:rPr>
          <w:color w:val="000000" w:themeColor="text1"/>
        </w:rPr>
        <w:t>.</w:t>
      </w:r>
      <w:r w:rsidRPr="00441F6C">
        <w:rPr>
          <w:color w:val="000000" w:themeColor="text1"/>
        </w:rPr>
        <w:t xml:space="preserve"> </w:t>
      </w:r>
      <w:r w:rsidR="00B603BA" w:rsidRPr="00B603BA">
        <w:rPr>
          <w:color w:val="000000" w:themeColor="text1"/>
        </w:rPr>
        <w:t>This would be a central contract and you would be required to work through British Triathlon and the relevant Home Nation to offer such education</w:t>
      </w:r>
      <w:r w:rsidR="00B603BA">
        <w:rPr>
          <w:color w:val="000000" w:themeColor="text1"/>
        </w:rPr>
        <w:t xml:space="preserve"> to coaches and our wider network for first aiders. </w:t>
      </w:r>
      <w:r w:rsidR="00B603BA" w:rsidRPr="00B603BA">
        <w:rPr>
          <w:color w:val="000000" w:themeColor="text1"/>
        </w:rPr>
        <w:t xml:space="preserve"> </w:t>
      </w:r>
    </w:p>
    <w:p w14:paraId="00765BF7" w14:textId="63C27B9F" w:rsidR="00B603BA" w:rsidRPr="00B603BA" w:rsidRDefault="00B603BA" w:rsidP="00995D1B">
      <w:pPr>
        <w:rPr>
          <w:color w:val="000000" w:themeColor="text1"/>
        </w:rPr>
      </w:pPr>
      <w:r w:rsidRPr="00B603BA">
        <w:rPr>
          <w:color w:val="000000" w:themeColor="text1"/>
        </w:rPr>
        <w:t>You would be acknowledged as a “Recognised First Aid training provider for British Triathlon”</w:t>
      </w:r>
      <w:r w:rsidR="004F0EB6">
        <w:rPr>
          <w:color w:val="000000" w:themeColor="text1"/>
        </w:rPr>
        <w:t xml:space="preserve"> and we’d enter a service level agreement</w:t>
      </w:r>
      <w:r w:rsidRPr="00B603BA">
        <w:rPr>
          <w:color w:val="000000" w:themeColor="text1"/>
        </w:rPr>
        <w:t>.</w:t>
      </w:r>
      <w:r w:rsidR="004F0EB6">
        <w:rPr>
          <w:color w:val="000000" w:themeColor="text1"/>
        </w:rPr>
        <w:t xml:space="preserve"> </w:t>
      </w:r>
    </w:p>
    <w:p w14:paraId="082CE3B7" w14:textId="3D28A2B8" w:rsidR="004F0676" w:rsidRDefault="004F0676" w:rsidP="00995D1B"/>
    <w:p w14:paraId="5AF7525F" w14:textId="254D7528" w:rsidR="004F0676" w:rsidRPr="004F0676" w:rsidRDefault="004F0676" w:rsidP="00995D1B">
      <w:pPr>
        <w:rPr>
          <w:b/>
          <w:bCs/>
        </w:rPr>
      </w:pPr>
      <w:r w:rsidRPr="004F0676">
        <w:rPr>
          <w:b/>
          <w:bCs/>
        </w:rPr>
        <w:t>Opportunity to tender</w:t>
      </w:r>
    </w:p>
    <w:p w14:paraId="0049ADCB" w14:textId="7D587C2D" w:rsidR="004F0676" w:rsidRDefault="004F0676" w:rsidP="00995D1B">
      <w:r>
        <w:t>We are looking to work with one or multiple training providers to offer consistent affordable first aid training for our coaches and wider triathlon family</w:t>
      </w:r>
      <w:r w:rsidR="00613CEB">
        <w:t>,</w:t>
      </w:r>
      <w:r>
        <w:t xml:space="preserve"> ensuring participation is </w:t>
      </w:r>
      <w:r w:rsidR="00C06398">
        <w:t xml:space="preserve">taking place </w:t>
      </w:r>
      <w:r>
        <w:t>in a safe environment</w:t>
      </w:r>
      <w:r w:rsidR="00B603BA">
        <w:t xml:space="preserve"> with appropriate first aiders in place. </w:t>
      </w:r>
      <w:r w:rsidR="003030C0">
        <w:t xml:space="preserve">We anticipate requiring one first aid course per English Region (9) and two in Wales per year. </w:t>
      </w:r>
    </w:p>
    <w:p w14:paraId="0C4FDCCD" w14:textId="593BC324" w:rsidR="004F0676" w:rsidRDefault="00C06398" w:rsidP="00995D1B">
      <w:r>
        <w:t>In your expression of interest p</w:t>
      </w:r>
      <w:r w:rsidR="004F0676">
        <w:t xml:space="preserve">lease provide us with a breakdown of: </w:t>
      </w:r>
    </w:p>
    <w:p w14:paraId="7C6A5809" w14:textId="48B32D25" w:rsidR="00C04694" w:rsidRDefault="00C04694" w:rsidP="004F0676">
      <w:pPr>
        <w:pStyle w:val="ListParagraph"/>
        <w:numPr>
          <w:ilvl w:val="0"/>
          <w:numId w:val="16"/>
        </w:numPr>
      </w:pPr>
      <w:r>
        <w:t>Your organistaion name and relevant website link.</w:t>
      </w:r>
    </w:p>
    <w:p w14:paraId="1CD7C780" w14:textId="4C6B7451" w:rsidR="00C04694" w:rsidRDefault="00C04694" w:rsidP="004F0676">
      <w:pPr>
        <w:pStyle w:val="ListParagraph"/>
        <w:numPr>
          <w:ilvl w:val="0"/>
          <w:numId w:val="16"/>
        </w:numPr>
      </w:pPr>
      <w:r>
        <w:t>Contact details for the main contact and their role.</w:t>
      </w:r>
    </w:p>
    <w:p w14:paraId="78D3823F" w14:textId="5588CE97" w:rsidR="004F0676" w:rsidRDefault="004F0676" w:rsidP="004F0676">
      <w:pPr>
        <w:pStyle w:val="ListParagraph"/>
        <w:numPr>
          <w:ilvl w:val="0"/>
          <w:numId w:val="16"/>
        </w:numPr>
      </w:pPr>
      <w:r>
        <w:t>What your course covers.</w:t>
      </w:r>
    </w:p>
    <w:p w14:paraId="6AA20438" w14:textId="6BDDE941" w:rsidR="004F0676" w:rsidRDefault="004F0676" w:rsidP="004F0676">
      <w:pPr>
        <w:pStyle w:val="ListParagraph"/>
        <w:numPr>
          <w:ilvl w:val="0"/>
          <w:numId w:val="16"/>
        </w:numPr>
      </w:pPr>
      <w:r>
        <w:lastRenderedPageBreak/>
        <w:t xml:space="preserve">If your course is mapped to a standard or </w:t>
      </w:r>
      <w:r w:rsidR="00B603BA">
        <w:t xml:space="preserve">an </w:t>
      </w:r>
      <w:r>
        <w:t xml:space="preserve">awarding body. </w:t>
      </w:r>
    </w:p>
    <w:p w14:paraId="2DEA44D2" w14:textId="454A46E2" w:rsidR="004F0676" w:rsidRDefault="004F0676" w:rsidP="004F0676">
      <w:pPr>
        <w:pStyle w:val="ListParagraph"/>
        <w:numPr>
          <w:ilvl w:val="0"/>
          <w:numId w:val="16"/>
        </w:numPr>
      </w:pPr>
      <w:r>
        <w:t>Any specific triathlon (</w:t>
      </w:r>
      <w:r w:rsidR="00B603BA">
        <w:t>s</w:t>
      </w:r>
      <w:r>
        <w:t xml:space="preserve">wim, </w:t>
      </w:r>
      <w:r w:rsidR="00B603BA">
        <w:t>b</w:t>
      </w:r>
      <w:r>
        <w:t xml:space="preserve">ike, </w:t>
      </w:r>
      <w:r w:rsidR="00B603BA">
        <w:t>r</w:t>
      </w:r>
      <w:r>
        <w:t xml:space="preserve">un) injuries you either already cover or propose you can include in the training. </w:t>
      </w:r>
    </w:p>
    <w:p w14:paraId="31D2B40F" w14:textId="46A0D21E" w:rsidR="004F0676" w:rsidRDefault="004F0676" w:rsidP="004F0676">
      <w:pPr>
        <w:pStyle w:val="ListParagraph"/>
        <w:numPr>
          <w:ilvl w:val="0"/>
          <w:numId w:val="16"/>
        </w:numPr>
      </w:pPr>
      <w:r>
        <w:t>The duration of the course and your method of delivery e.g. face to face</w:t>
      </w:r>
      <w:r w:rsidR="00B603BA">
        <w:t>, blended learning</w:t>
      </w:r>
      <w:r>
        <w:t xml:space="preserve">. </w:t>
      </w:r>
    </w:p>
    <w:p w14:paraId="54F2A949" w14:textId="4A54347B" w:rsidR="00441F6C" w:rsidRDefault="00441F6C" w:rsidP="004F0676">
      <w:pPr>
        <w:pStyle w:val="ListParagraph"/>
        <w:numPr>
          <w:ilvl w:val="0"/>
          <w:numId w:val="16"/>
        </w:numPr>
      </w:pPr>
      <w:r>
        <w:t xml:space="preserve">Venue requirements for delivery of your training. </w:t>
      </w:r>
    </w:p>
    <w:p w14:paraId="6B76E74E" w14:textId="554D2493" w:rsidR="004F0676" w:rsidRDefault="004F0676" w:rsidP="004F0676">
      <w:pPr>
        <w:pStyle w:val="ListParagraph"/>
        <w:numPr>
          <w:ilvl w:val="0"/>
          <w:numId w:val="16"/>
        </w:numPr>
      </w:pPr>
      <w:r>
        <w:t xml:space="preserve">Your suggested cost breakdown associated with running your training course. </w:t>
      </w:r>
    </w:p>
    <w:p w14:paraId="0B80FBFD" w14:textId="126396BA" w:rsidR="004F0676" w:rsidRDefault="004F0676" w:rsidP="004F0676">
      <w:pPr>
        <w:pStyle w:val="ListParagraph"/>
        <w:numPr>
          <w:ilvl w:val="0"/>
          <w:numId w:val="16"/>
        </w:numPr>
      </w:pPr>
      <w:r>
        <w:t xml:space="preserve">Minimum and maximum training numbers. </w:t>
      </w:r>
    </w:p>
    <w:p w14:paraId="62B1901A" w14:textId="57B8F567" w:rsidR="004F0676" w:rsidRDefault="004F0676" w:rsidP="004F0676">
      <w:pPr>
        <w:pStyle w:val="ListParagraph"/>
        <w:numPr>
          <w:ilvl w:val="0"/>
          <w:numId w:val="16"/>
        </w:numPr>
      </w:pPr>
      <w:r>
        <w:t>Details of why you would like to work with British Triathlon and provide training for coaches.</w:t>
      </w:r>
    </w:p>
    <w:p w14:paraId="05547079" w14:textId="61987589" w:rsidR="004F0676" w:rsidRDefault="004F0676" w:rsidP="004F0676">
      <w:pPr>
        <w:pStyle w:val="ListParagraph"/>
        <w:numPr>
          <w:ilvl w:val="0"/>
          <w:numId w:val="16"/>
        </w:numPr>
      </w:pPr>
      <w:r>
        <w:t>Geographical areas you propose you can cover</w:t>
      </w:r>
      <w:r w:rsidR="004F0EB6">
        <w:t xml:space="preserve"> e.g. England, Wales</w:t>
      </w:r>
      <w:r w:rsidR="00613CEB">
        <w:t>,</w:t>
      </w:r>
      <w:r w:rsidR="004F0EB6">
        <w:t xml:space="preserve"> or North West and North East Regions of England</w:t>
      </w:r>
      <w:r>
        <w:t xml:space="preserve">. </w:t>
      </w:r>
    </w:p>
    <w:p w14:paraId="103B94A6" w14:textId="30E1FCD6" w:rsidR="004F0676" w:rsidRDefault="004F0676" w:rsidP="004F0676">
      <w:pPr>
        <w:pStyle w:val="ListParagraph"/>
        <w:numPr>
          <w:ilvl w:val="0"/>
          <w:numId w:val="16"/>
        </w:numPr>
      </w:pPr>
      <w:r>
        <w:t>Information on your tutor / facilitator workforce, your recruitment process</w:t>
      </w:r>
      <w:r w:rsidR="00613CEB">
        <w:t>,</w:t>
      </w:r>
      <w:r>
        <w:t xml:space="preserve"> and the </w:t>
      </w:r>
      <w:r w:rsidR="007179E6">
        <w:t xml:space="preserve">qualification </w:t>
      </w:r>
      <w:r w:rsidR="004F0EB6">
        <w:t>and</w:t>
      </w:r>
      <w:r w:rsidR="007179E6">
        <w:t xml:space="preserve"> </w:t>
      </w:r>
      <w:r>
        <w:t>competencies you require of your deliverers.</w:t>
      </w:r>
    </w:p>
    <w:p w14:paraId="6B0B353B" w14:textId="68AD5F14" w:rsidR="00441F6C" w:rsidRDefault="00441F6C" w:rsidP="004F0676">
      <w:pPr>
        <w:pStyle w:val="ListParagraph"/>
        <w:numPr>
          <w:ilvl w:val="0"/>
          <w:numId w:val="16"/>
        </w:numPr>
      </w:pPr>
      <w:r>
        <w:t>A copy of your cancel</w:t>
      </w:r>
      <w:r w:rsidR="00613CEB">
        <w:t>l</w:t>
      </w:r>
      <w:r>
        <w:t xml:space="preserve">ation policy and terms and conditions. </w:t>
      </w:r>
    </w:p>
    <w:p w14:paraId="5E49E349" w14:textId="7D3C6C31" w:rsidR="004F0676" w:rsidRPr="007179E6" w:rsidRDefault="004F0676" w:rsidP="004F0676">
      <w:pPr>
        <w:pStyle w:val="ListParagraph"/>
        <w:numPr>
          <w:ilvl w:val="0"/>
          <w:numId w:val="16"/>
        </w:numPr>
      </w:pPr>
      <w:r>
        <w:t xml:space="preserve">Any additional information you feel adds value to your expression of interest to tender to be a </w:t>
      </w:r>
      <w:r w:rsidR="00B603BA" w:rsidRPr="00B603BA">
        <w:rPr>
          <w:color w:val="000000" w:themeColor="text1"/>
        </w:rPr>
        <w:t>Recognised First Aid training provider for British Triathlon</w:t>
      </w:r>
      <w:r w:rsidR="00B603BA">
        <w:rPr>
          <w:color w:val="000000" w:themeColor="text1"/>
        </w:rPr>
        <w:t xml:space="preserve">. </w:t>
      </w:r>
    </w:p>
    <w:p w14:paraId="120F9AC0" w14:textId="5C8A2F9D" w:rsidR="007179E6" w:rsidRPr="00441F6C" w:rsidRDefault="007179E6" w:rsidP="004F0676">
      <w:pPr>
        <w:pStyle w:val="ListParagraph"/>
        <w:numPr>
          <w:ilvl w:val="0"/>
          <w:numId w:val="16"/>
        </w:numPr>
      </w:pPr>
      <w:r>
        <w:rPr>
          <w:color w:val="000000" w:themeColor="text1"/>
        </w:rPr>
        <w:t>Details of equipment you have and supply and</w:t>
      </w:r>
      <w:r w:rsidR="00613CEB">
        <w:rPr>
          <w:color w:val="000000" w:themeColor="text1"/>
        </w:rPr>
        <w:t>/</w:t>
      </w:r>
      <w:r>
        <w:rPr>
          <w:color w:val="000000" w:themeColor="text1"/>
        </w:rPr>
        <w:t xml:space="preserve">or require. </w:t>
      </w:r>
    </w:p>
    <w:p w14:paraId="2A9F0D0C" w14:textId="77777777" w:rsidR="00441F6C" w:rsidRDefault="00441F6C" w:rsidP="00441F6C">
      <w:pPr>
        <w:pStyle w:val="ListParagraph"/>
      </w:pPr>
    </w:p>
    <w:p w14:paraId="6951B45C" w14:textId="27715F93" w:rsidR="004F0676" w:rsidRDefault="004F0676" w:rsidP="004F0676">
      <w:pPr>
        <w:rPr>
          <w:b/>
          <w:bCs/>
        </w:rPr>
      </w:pPr>
      <w:r>
        <w:rPr>
          <w:b/>
          <w:bCs/>
        </w:rPr>
        <w:t>Timescales and process</w:t>
      </w:r>
    </w:p>
    <w:p w14:paraId="77E6E5CD" w14:textId="74ECF4D6" w:rsidR="00B603BA" w:rsidRDefault="00B603BA" w:rsidP="004F0676">
      <w:r>
        <w:t xml:space="preserve">For any further questions or to </w:t>
      </w:r>
      <w:r w:rsidR="00C06398">
        <w:t>submit</w:t>
      </w:r>
      <w:r>
        <w:t xml:space="preserve"> your expression of </w:t>
      </w:r>
      <w:r w:rsidR="004F0676">
        <w:t xml:space="preserve">interest </w:t>
      </w:r>
      <w:r>
        <w:t>please contact the team at</w:t>
      </w:r>
      <w:r w:rsidR="004F0676">
        <w:t xml:space="preserve"> </w:t>
      </w:r>
      <w:hyperlink r:id="rId19" w:history="1">
        <w:r w:rsidR="004F0676" w:rsidRPr="00C01A2C">
          <w:rPr>
            <w:rStyle w:val="Hyperlink"/>
          </w:rPr>
          <w:t>coaching@britishtriathlon.org</w:t>
        </w:r>
      </w:hyperlink>
      <w:r w:rsidR="004F0676">
        <w:t xml:space="preserve"> </w:t>
      </w:r>
      <w:r>
        <w:t xml:space="preserve">Tel: </w:t>
      </w:r>
      <w:r w:rsidR="008062B7">
        <w:t>01509 226172</w:t>
      </w:r>
    </w:p>
    <w:p w14:paraId="436C49F1" w14:textId="758C3096" w:rsidR="004F0676" w:rsidRPr="00AB21C7" w:rsidRDefault="00B603BA" w:rsidP="004F0676">
      <w:pPr>
        <w:rPr>
          <w:b/>
          <w:bCs/>
        </w:rPr>
      </w:pPr>
      <w:r w:rsidRPr="00AB21C7">
        <w:rPr>
          <w:b/>
          <w:bCs/>
        </w:rPr>
        <w:t>Expressions of interest must be submitted by</w:t>
      </w:r>
      <w:r w:rsidR="004F0676" w:rsidRPr="00AB21C7">
        <w:rPr>
          <w:b/>
          <w:bCs/>
        </w:rPr>
        <w:t xml:space="preserve"> </w:t>
      </w:r>
      <w:r w:rsidR="008062B7" w:rsidRPr="00AB21C7">
        <w:rPr>
          <w:b/>
          <w:bCs/>
        </w:rPr>
        <w:t xml:space="preserve">midday Monday 20 February </w:t>
      </w:r>
      <w:r w:rsidRPr="00AB21C7">
        <w:rPr>
          <w:b/>
          <w:bCs/>
        </w:rPr>
        <w:t>for consideration</w:t>
      </w:r>
      <w:r w:rsidR="004F0676" w:rsidRPr="00AB21C7">
        <w:rPr>
          <w:b/>
          <w:bCs/>
        </w:rPr>
        <w:t>.</w:t>
      </w:r>
      <w:r w:rsidRPr="00AB21C7">
        <w:rPr>
          <w:b/>
          <w:bCs/>
        </w:rPr>
        <w:t xml:space="preserve"> </w:t>
      </w:r>
      <w:r w:rsidR="004F0676" w:rsidRPr="00AB21C7">
        <w:rPr>
          <w:b/>
          <w:bCs/>
        </w:rPr>
        <w:t xml:space="preserve"> </w:t>
      </w:r>
    </w:p>
    <w:p w14:paraId="3F77CD9F" w14:textId="3C518735" w:rsidR="004F0676" w:rsidRDefault="00C06398" w:rsidP="004F0676">
      <w:r>
        <w:t>Following the closing date</w:t>
      </w:r>
      <w:r w:rsidR="00613CEB">
        <w:t>,</w:t>
      </w:r>
      <w:r>
        <w:t xml:space="preserve"> y</w:t>
      </w:r>
      <w:r w:rsidR="00B603BA">
        <w:t>our e</w:t>
      </w:r>
      <w:r w:rsidR="004F0676">
        <w:t>xpressions of interest will be reviewed by the team</w:t>
      </w:r>
      <w:r w:rsidR="00B603BA">
        <w:t>.</w:t>
      </w:r>
      <w:r w:rsidR="00441F6C">
        <w:t xml:space="preserve"> I</w:t>
      </w:r>
      <w:r w:rsidR="00B603BA">
        <w:t>f we’d like to hear more</w:t>
      </w:r>
      <w:r w:rsidR="00441F6C">
        <w:t>,</w:t>
      </w:r>
      <w:r w:rsidR="004F0676">
        <w:t xml:space="preserve"> you will be invited for an online conversation</w:t>
      </w:r>
      <w:r w:rsidR="00DD408E">
        <w:t xml:space="preserve"> with the team here at British Triathlon</w:t>
      </w:r>
      <w:r w:rsidR="00AB21C7">
        <w:t>, planned for Thursday 2 March.</w:t>
      </w:r>
    </w:p>
    <w:p w14:paraId="2A7DA34F" w14:textId="05471104" w:rsidR="00441F6C" w:rsidRDefault="00441F6C" w:rsidP="004F0676">
      <w:r>
        <w:t xml:space="preserve">Successful providers will be asked to sign and adhere to a service level agreement between British Triathlon and the named first aid provider for a minimum of two years. </w:t>
      </w:r>
    </w:p>
    <w:p w14:paraId="394F5F5C" w14:textId="350A26B6" w:rsidR="00B603BA" w:rsidRDefault="00B603BA" w:rsidP="004F0676"/>
    <w:p w14:paraId="617BE93C" w14:textId="77777777" w:rsidR="00B603BA" w:rsidRPr="004F0676" w:rsidRDefault="00B603BA" w:rsidP="004F0676"/>
    <w:p w14:paraId="4DF1389B" w14:textId="77777777" w:rsidR="00995D1B" w:rsidRDefault="00995D1B" w:rsidP="00995D1B"/>
    <w:p w14:paraId="24226D0E" w14:textId="77777777" w:rsidR="00995D1B" w:rsidRDefault="00995D1B" w:rsidP="00C23BA4"/>
    <w:sectPr w:rsidR="00995D1B" w:rsidSect="00AA28BE">
      <w:headerReference w:type="default" r:id="rId20"/>
      <w:footerReference w:type="default" r:id="rId21"/>
      <w:pgSz w:w="11906" w:h="16838"/>
      <w:pgMar w:top="1707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762C7" w14:textId="77777777" w:rsidR="00B00352" w:rsidRDefault="00B00352" w:rsidP="005A6D7F">
      <w:r>
        <w:separator/>
      </w:r>
    </w:p>
  </w:endnote>
  <w:endnote w:type="continuationSeparator" w:id="0">
    <w:p w14:paraId="5E1C092A" w14:textId="77777777" w:rsidR="00B00352" w:rsidRDefault="00B00352" w:rsidP="005A6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1275" w14:textId="77777777" w:rsidR="005C6D4D" w:rsidRDefault="00AA28BE" w:rsidP="005A6D7F"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3C35363E" wp14:editId="606EBDB7">
              <wp:simplePos x="0" y="0"/>
              <wp:positionH relativeFrom="column">
                <wp:posOffset>4083610</wp:posOffset>
              </wp:positionH>
              <wp:positionV relativeFrom="paragraph">
                <wp:posOffset>177165</wp:posOffset>
              </wp:positionV>
              <wp:extent cx="1890769" cy="524748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0769" cy="524748"/>
                        <a:chOff x="0" y="0"/>
                        <a:chExt cx="2151305" cy="596900"/>
                      </a:xfrm>
                    </wpg:grpSpPr>
                    <pic:pic xmlns:pic="http://schemas.openxmlformats.org/drawingml/2006/picture">
                      <pic:nvPicPr>
                        <pic:cNvPr id="19" name="Picture 19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5" cy="596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7859" y="0"/>
                          <a:ext cx="636270" cy="596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5035" y="0"/>
                          <a:ext cx="636270" cy="596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E629EC" id="Group 22" o:spid="_x0000_s1026" style="position:absolute;margin-left:321.55pt;margin-top:13.95pt;width:148.9pt;height:41.3pt;z-index:-251633664;mso-width-relative:margin;mso-height-relative:margin" coordsize="21513,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fQixI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I29e0uOG0myAOpsq30xuIHYUia3&#10;5BtI1MrYHwSrWBQlvgA4AjjHjDYtaWz69giNzII7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lqht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/+zBgQAAAAAAkP9rI6i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viMXfYAABmhSURBVK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0&#10;B4cEAAAAAIL+v3aG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fd+xTVJ9B1pAAAAAASUVORK5CYIJQSwMECgAAAAAA&#10;AAAhAIwAr8ivZgIAr2YCABQAAABkcnMvbWVkaWEvaW1hZ2UyLnBuZ4lQTkcNChoKAAAADUlIRFIA&#10;ABBIAAAPSQgGAAAAxg/UwAAAAAlwSFlzAAAuIwAALiMBeKU/dgAAIABJREFUeJzs3NFt20AURNFJ&#10;ZWIaeC2JamkbyLqzfFBBDMeRLYvWitQ5X4sHLDAV3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OYA&#10;zw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wd7d5saNa1sAZR7uvIqeAKek8pTOBEoZWd4Py0nFbcf1pTqiuBYQ&#10;IG0bjX1vFJZaPN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/7N3p8ltHEkYQFMTvheLF8CVAF6pLgDoZJofKFIQuIFAd9f2&#10;XoRjLMsxzhkTqDW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j859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vCM3g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swcHAgAAAABA/q+NoK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sIeHAgAAAAAAPm/NoK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d4NiBAAAFfUlEQVS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pKe3BI&#10;AAAAACDo/2tPG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E09CAvxUEQI9AAAAABJRU5ErkJgglBLAwQKAAAAAAAAACEAQuTHZdOIAgDTiAIAFAAAAGRycy9t&#10;ZWRpYS9pbWFnZTMucG5niVBORw0KGgoAAAANSUhEUgAAEEgAAA9JCAYAAADGD9TAAAAACXBIWXMA&#10;AC4jAAAuIwF4pT92AAAgAElEQVR4nOzcwW0bQRBE0XJkXCfQKXGZUifgYWY+UAdLEGSJIDnc5Xun&#10;xgADVAQ/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25/Vn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F3h3mNnJjbRhlB9mX6Q1wS5K2dDcgemU9P1w96XbbsmRL&#10;dcmqc4APyAzyAQ8mtpKUyL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iSwI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5uzNQAAB5V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/24IAAAAAAQMj/1w0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Logo, company name&#10;&#10;Description automatically generated" style="position:absolute;width:6356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">
                <v:imagedata r:id="rId4" o:title="Logo, company name&#10;&#10;Description automatically generated"/>
              </v:shape>
              <v:shape id="Picture 20" o:spid="_x0000_s1028" type="#_x0000_t75" style="position:absolute;left:7978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">
                <v:imagedata r:id="rId5" o:title=""/>
              </v:shape>
              <v:shape id="Picture 21" o:spid="_x0000_s1029" type="#_x0000_t75" style="position:absolute;left:15150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5C6D4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71037A" wp14:editId="719F2BAB">
              <wp:simplePos x="0" y="0"/>
              <wp:positionH relativeFrom="column">
                <wp:posOffset>-520995</wp:posOffset>
              </wp:positionH>
              <wp:positionV relativeFrom="paragraph">
                <wp:posOffset>9340806</wp:posOffset>
              </wp:positionV>
              <wp:extent cx="5375564" cy="325120"/>
              <wp:effectExtent l="0" t="0" r="0" b="0"/>
              <wp:wrapNone/>
              <wp:docPr id="3" name="Subtitle 2">
                <a:extLst xmlns:a="http://schemas.openxmlformats.org/drawingml/2006/main">
                  <a:ext uri="{FF2B5EF4-FFF2-40B4-BE49-F238E27FC236}">
                    <a16:creationId xmlns:a16="http://schemas.microsoft.com/office/drawing/2014/main" id="{CE51D631-0F90-3040-9882-5152D36DD752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564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9C1FE7" w14:textId="77777777" w:rsidR="005C6D4D" w:rsidRPr="005C6D4D" w:rsidRDefault="005C6D4D" w:rsidP="005A6D7F">
                          <w:r w:rsidRPr="005C6D4D">
                            <w:t>World Triathlon Championship Series</w:t>
                          </w:r>
                          <w:r>
                            <w:t xml:space="preserve"> |</w:t>
                          </w:r>
                          <w:r w:rsidRPr="005C6D4D">
                            <w:t xml:space="preserve"> </w:t>
                          </w:r>
                          <w:r w:rsidRPr="005C6D4D">
                            <w:rPr>
                              <w:lang w:val="en-US"/>
                            </w:rPr>
                            <w:t xml:space="preserve">Yokohama  |  </w:t>
                          </w:r>
                          <w:r w:rsidRPr="005C6D4D">
                            <w:rPr>
                              <w:b/>
                              <w:bCs/>
                              <w:lang w:val="en-US"/>
                            </w:rPr>
                            <w:t>Leeds</w:t>
                          </w:r>
                          <w:r w:rsidRPr="005C6D4D">
                            <w:rPr>
                              <w:lang w:val="en-US"/>
                            </w:rPr>
                            <w:t xml:space="preserve">  |  Montreal  |  Hamburg  | Chengdu  |  Abu Dhabi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71037A" id="_x0000_t202" coordsize="21600,21600" o:spt="202" path="m,l,21600r21600,l21600,xe">
              <v:stroke joinstyle="miter"/>
              <v:path gradientshapeok="t" o:connecttype="rect"/>
            </v:shapetype>
            <v:shape id="Subtitle 2" o:spid="_x0000_s1029" type="#_x0000_t202" style="position:absolute;margin-left:-41pt;margin-top:735.5pt;width:423.25pt;height:25.6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" filled="f" stroked="f">
              <v:textbox>
                <w:txbxContent>
                  <w:p w14:paraId="549C1FE7" w14:textId="77777777" w:rsidR="005C6D4D" w:rsidRPr="005C6D4D" w:rsidRDefault="005C6D4D" w:rsidP="005A6D7F">
                    <w:r w:rsidRPr="005C6D4D">
                      <w:t>World Triathlon Championship Series</w:t>
                    </w:r>
                    <w:r>
                      <w:t xml:space="preserve"> |</w:t>
                    </w:r>
                    <w:r w:rsidRPr="005C6D4D">
                      <w:t xml:space="preserve"> </w:t>
                    </w:r>
                    <w:r w:rsidRPr="005C6D4D">
                      <w:rPr>
                        <w:lang w:val="en-US"/>
                      </w:rPr>
                      <w:t xml:space="preserve">Yokohama  |  </w:t>
                    </w:r>
                    <w:r w:rsidRPr="005C6D4D">
                      <w:rPr>
                        <w:b/>
                        <w:bCs/>
                        <w:lang w:val="en-US"/>
                      </w:rPr>
                      <w:t>Leeds</w:t>
                    </w:r>
                    <w:r w:rsidRPr="005C6D4D">
                      <w:rPr>
                        <w:lang w:val="en-US"/>
                      </w:rPr>
                      <w:t xml:space="preserve">  |  Montreal  |  Hamburg  | Chengdu  |  Abu Dhabi</w:t>
                    </w:r>
                  </w:p>
                </w:txbxContent>
              </v:textbox>
            </v:shape>
          </w:pict>
        </mc:Fallback>
      </mc:AlternateContent>
    </w:r>
    <w:r w:rsidR="005C6D4D">
      <w:rPr>
        <w:noProof/>
      </w:rPr>
      <w:drawing>
        <wp:anchor distT="0" distB="0" distL="114300" distR="114300" simplePos="0" relativeHeight="251664384" behindDoc="0" locked="0" layoutInCell="1" allowOverlap="1" wp14:anchorId="025B42D9" wp14:editId="02203EE6">
          <wp:simplePos x="0" y="0"/>
          <wp:positionH relativeFrom="column">
            <wp:posOffset>2418080</wp:posOffset>
          </wp:positionH>
          <wp:positionV relativeFrom="paragraph">
            <wp:posOffset>8279130</wp:posOffset>
          </wp:positionV>
          <wp:extent cx="755015" cy="379095"/>
          <wp:effectExtent l="0" t="0" r="0" b="0"/>
          <wp:wrapNone/>
          <wp:docPr id="47" name="Picture 47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81FA032-0F06-EE45-9444-30162D85424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E81FA032-0F06-EE45-9444-30162D85424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5501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63360" behindDoc="0" locked="0" layoutInCell="1" allowOverlap="1" wp14:anchorId="2A19BCA6" wp14:editId="3866F488">
          <wp:simplePos x="0" y="0"/>
          <wp:positionH relativeFrom="column">
            <wp:posOffset>325120</wp:posOffset>
          </wp:positionH>
          <wp:positionV relativeFrom="paragraph">
            <wp:posOffset>8266430</wp:posOffset>
          </wp:positionV>
          <wp:extent cx="354965" cy="375285"/>
          <wp:effectExtent l="0" t="0" r="635" b="5715"/>
          <wp:wrapNone/>
          <wp:docPr id="48" name="Picture 48" descr="Logo, icon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A9F9D65A-899A-5943-9C8B-E400A028AE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icon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A9F9D65A-899A-5943-9C8B-E400A028AE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8"/>
                  <a:srcRect l="26792" r="25652"/>
                  <a:stretch/>
                </pic:blipFill>
                <pic:spPr>
                  <a:xfrm>
                    <a:off x="0" y="0"/>
                    <a:ext cx="354965" cy="37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62336" behindDoc="0" locked="0" layoutInCell="1" allowOverlap="1" wp14:anchorId="60BFDB7F" wp14:editId="3B548C07">
          <wp:simplePos x="0" y="0"/>
          <wp:positionH relativeFrom="column">
            <wp:posOffset>3814445</wp:posOffset>
          </wp:positionH>
          <wp:positionV relativeFrom="paragraph">
            <wp:posOffset>8293100</wp:posOffset>
          </wp:positionV>
          <wp:extent cx="372110" cy="337185"/>
          <wp:effectExtent l="0" t="0" r="0" b="0"/>
          <wp:wrapNone/>
          <wp:docPr id="49" name="Picture 49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E4E224B-6CA1-5144-9421-9D12BC2323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>
                    <a:extLst>
                      <a:ext uri="{FF2B5EF4-FFF2-40B4-BE49-F238E27FC236}">
                        <a16:creationId xmlns:a16="http://schemas.microsoft.com/office/drawing/2014/main" id="{7E4E224B-6CA1-5144-9421-9D12BC2323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9"/>
                  <a:srcRect l="15869" r="28666"/>
                  <a:stretch/>
                </pic:blipFill>
                <pic:spPr>
                  <a:xfrm>
                    <a:off x="0" y="0"/>
                    <a:ext cx="372110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61312" behindDoc="0" locked="0" layoutInCell="1" allowOverlap="1" wp14:anchorId="358CA9CE" wp14:editId="705B25B1">
          <wp:simplePos x="0" y="0"/>
          <wp:positionH relativeFrom="column">
            <wp:posOffset>-455930</wp:posOffset>
          </wp:positionH>
          <wp:positionV relativeFrom="paragraph">
            <wp:posOffset>8296275</wp:posOffset>
          </wp:positionV>
          <wp:extent cx="587375" cy="294640"/>
          <wp:effectExtent l="0" t="0" r="0" b="0"/>
          <wp:wrapNone/>
          <wp:docPr id="50" name="Picture 50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BDCACEE-C3AE-B540-A014-27F15615D5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>
                    <a:extLst>
                      <a:ext uri="{FF2B5EF4-FFF2-40B4-BE49-F238E27FC236}">
                        <a16:creationId xmlns:a16="http://schemas.microsoft.com/office/drawing/2014/main" id="{4BDCACEE-C3AE-B540-A014-27F15615D5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87375" cy="294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60288" behindDoc="0" locked="0" layoutInCell="1" allowOverlap="1" wp14:anchorId="73C1D9AE" wp14:editId="6EC8D514">
          <wp:simplePos x="0" y="0"/>
          <wp:positionH relativeFrom="column">
            <wp:posOffset>1636395</wp:posOffset>
          </wp:positionH>
          <wp:positionV relativeFrom="paragraph">
            <wp:posOffset>8289925</wp:posOffset>
          </wp:positionV>
          <wp:extent cx="692785" cy="347980"/>
          <wp:effectExtent l="0" t="0" r="0" b="0"/>
          <wp:wrapNone/>
          <wp:docPr id="51" name="Picture 51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577D691-8F98-B34E-B190-73982951AD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3577D691-8F98-B34E-B190-73982951AD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692785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9264" behindDoc="0" locked="0" layoutInCell="1" allowOverlap="1" wp14:anchorId="29A35D9F" wp14:editId="7B4B7240">
          <wp:simplePos x="0" y="0"/>
          <wp:positionH relativeFrom="column">
            <wp:posOffset>842010</wp:posOffset>
          </wp:positionH>
          <wp:positionV relativeFrom="paragraph">
            <wp:posOffset>8279130</wp:posOffset>
          </wp:positionV>
          <wp:extent cx="720725" cy="361950"/>
          <wp:effectExtent l="0" t="0" r="0" b="0"/>
          <wp:wrapNone/>
          <wp:docPr id="52" name="Picture 52" descr="Text,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E3AA673-2CB5-1241-90DF-0FEE7DEBB2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, logo&#10;&#10;Description automatically generated">
                    <a:extLst>
                      <a:ext uri="{FF2B5EF4-FFF2-40B4-BE49-F238E27FC236}">
                        <a16:creationId xmlns:a16="http://schemas.microsoft.com/office/drawing/2014/main" id="{DE3AA673-2CB5-1241-90DF-0FEE7DEBB2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>
                    <a:off x="0" y="0"/>
                    <a:ext cx="7207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0" behindDoc="0" locked="0" layoutInCell="1" allowOverlap="1" wp14:anchorId="186B0B1F" wp14:editId="5D966021">
          <wp:simplePos x="0" y="0"/>
          <wp:positionH relativeFrom="column">
            <wp:posOffset>3293745</wp:posOffset>
          </wp:positionH>
          <wp:positionV relativeFrom="paragraph">
            <wp:posOffset>8283575</wp:posOffset>
          </wp:positionV>
          <wp:extent cx="318770" cy="357505"/>
          <wp:effectExtent l="0" t="0" r="0" b="0"/>
          <wp:wrapNone/>
          <wp:docPr id="53" name="Picture 53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C578E7-3325-754C-923F-2DBAD7AFF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C578E7-3325-754C-923F-2DBAD7AFF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3"/>
                  <a:srcRect l="28273" r="26902"/>
                  <a:stretch/>
                </pic:blipFill>
                <pic:spPr>
                  <a:xfrm>
                    <a:off x="0" y="0"/>
                    <a:ext cx="3187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7216" behindDoc="0" locked="0" layoutInCell="1" allowOverlap="1" wp14:anchorId="6CF2B0D8" wp14:editId="35774D06">
          <wp:simplePos x="0" y="0"/>
          <wp:positionH relativeFrom="column">
            <wp:posOffset>4415790</wp:posOffset>
          </wp:positionH>
          <wp:positionV relativeFrom="paragraph">
            <wp:posOffset>8296275</wp:posOffset>
          </wp:positionV>
          <wp:extent cx="364490" cy="346075"/>
          <wp:effectExtent l="0" t="0" r="0" b="0"/>
          <wp:wrapNone/>
          <wp:docPr id="54" name="Picture 54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6E78A09-5123-4747-A10D-5B40D52202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>
                    <a:extLst>
                      <a:ext uri="{FF2B5EF4-FFF2-40B4-BE49-F238E27FC236}">
                        <a16:creationId xmlns:a16="http://schemas.microsoft.com/office/drawing/2014/main" id="{46E78A09-5123-4747-A10D-5B40D52202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4"/>
                  <a:srcRect l="24086" r="22990"/>
                  <a:stretch/>
                </pic:blipFill>
                <pic:spPr>
                  <a:xfrm>
                    <a:off x="0" y="0"/>
                    <a:ext cx="364490" cy="346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D2B114" wp14:editId="79E01432">
              <wp:simplePos x="0" y="0"/>
              <wp:positionH relativeFrom="column">
                <wp:posOffset>-520995</wp:posOffset>
              </wp:positionH>
              <wp:positionV relativeFrom="paragraph">
                <wp:posOffset>9340806</wp:posOffset>
              </wp:positionV>
              <wp:extent cx="5375564" cy="325120"/>
              <wp:effectExtent l="0" t="0" r="0" b="0"/>
              <wp:wrapNone/>
              <wp:docPr id="1" name="Subtit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564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8BFEFF" w14:textId="77777777" w:rsidR="005C6D4D" w:rsidRPr="005C6D4D" w:rsidRDefault="005C6D4D" w:rsidP="005A6D7F">
                          <w:r w:rsidRPr="005C6D4D">
                            <w:t>World Triathlon Championship Series</w:t>
                          </w:r>
                          <w:r>
                            <w:t xml:space="preserve"> |</w:t>
                          </w:r>
                          <w:r w:rsidRPr="005C6D4D">
                            <w:t xml:space="preserve"> </w:t>
                          </w:r>
                          <w:r w:rsidRPr="005C6D4D">
                            <w:rPr>
                              <w:lang w:val="en-US"/>
                            </w:rPr>
                            <w:t xml:space="preserve">Yokohama  |  </w:t>
                          </w:r>
                          <w:r w:rsidRPr="005C6D4D">
                            <w:rPr>
                              <w:b/>
                              <w:bCs/>
                              <w:lang w:val="en-US"/>
                            </w:rPr>
                            <w:t>Leeds</w:t>
                          </w:r>
                          <w:r w:rsidRPr="005C6D4D">
                            <w:rPr>
                              <w:lang w:val="en-US"/>
                            </w:rPr>
                            <w:t xml:space="preserve">  |  Montreal  |  Hamburg  | Chengdu  |  Abu Dhabi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CD2B114" id="_x0000_s1030" type="#_x0000_t202" style="position:absolute;margin-left:-41pt;margin-top:735.5pt;width:423.25pt;height:25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" filled="f" stroked="f">
              <v:textbox>
                <w:txbxContent>
                  <w:p w14:paraId="5B8BFEFF" w14:textId="77777777" w:rsidR="005C6D4D" w:rsidRPr="005C6D4D" w:rsidRDefault="005C6D4D" w:rsidP="005A6D7F">
                    <w:r w:rsidRPr="005C6D4D">
                      <w:t>World Triathlon Championship Series</w:t>
                    </w:r>
                    <w:r>
                      <w:t xml:space="preserve"> |</w:t>
                    </w:r>
                    <w:r w:rsidRPr="005C6D4D">
                      <w:t xml:space="preserve"> </w:t>
                    </w:r>
                    <w:r w:rsidRPr="005C6D4D">
                      <w:rPr>
                        <w:lang w:val="en-US"/>
                      </w:rPr>
                      <w:t xml:space="preserve">Yokohama  |  </w:t>
                    </w:r>
                    <w:r w:rsidRPr="005C6D4D">
                      <w:rPr>
                        <w:b/>
                        <w:bCs/>
                        <w:lang w:val="en-US"/>
                      </w:rPr>
                      <w:t>Leeds</w:t>
                    </w:r>
                    <w:r w:rsidRPr="005C6D4D">
                      <w:rPr>
                        <w:lang w:val="en-US"/>
                      </w:rPr>
                      <w:t xml:space="preserve">  |  Montreal  |  Hamburg  | Chengdu  |  Abu Dhabi</w:t>
                    </w:r>
                  </w:p>
                </w:txbxContent>
              </v:textbox>
            </v:shape>
          </w:pict>
        </mc:Fallback>
      </mc:AlternateContent>
    </w:r>
    <w:r w:rsidR="005C6D4D">
      <w:rPr>
        <w:noProof/>
      </w:rPr>
      <w:drawing>
        <wp:anchor distT="0" distB="0" distL="114300" distR="114300" simplePos="0" relativeHeight="251674624" behindDoc="0" locked="0" layoutInCell="1" allowOverlap="1" wp14:anchorId="2473AA64" wp14:editId="045C8B49">
          <wp:simplePos x="0" y="0"/>
          <wp:positionH relativeFrom="column">
            <wp:posOffset>2418080</wp:posOffset>
          </wp:positionH>
          <wp:positionV relativeFrom="paragraph">
            <wp:posOffset>8279130</wp:posOffset>
          </wp:positionV>
          <wp:extent cx="755015" cy="379095"/>
          <wp:effectExtent l="0" t="0" r="0" b="0"/>
          <wp:wrapNone/>
          <wp:docPr id="55" name="Picture 55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81FA032-0F06-EE45-9444-30162D85424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E81FA032-0F06-EE45-9444-30162D85424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5501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73600" behindDoc="0" locked="0" layoutInCell="1" allowOverlap="1" wp14:anchorId="6D581189" wp14:editId="66A5A071">
          <wp:simplePos x="0" y="0"/>
          <wp:positionH relativeFrom="column">
            <wp:posOffset>325120</wp:posOffset>
          </wp:positionH>
          <wp:positionV relativeFrom="paragraph">
            <wp:posOffset>8266430</wp:posOffset>
          </wp:positionV>
          <wp:extent cx="354965" cy="375285"/>
          <wp:effectExtent l="0" t="0" r="635" b="5715"/>
          <wp:wrapNone/>
          <wp:docPr id="56" name="Picture 56" descr="Logo, icon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A9F9D65A-899A-5943-9C8B-E400A028AE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icon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A9F9D65A-899A-5943-9C8B-E400A028AE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8"/>
                  <a:srcRect l="26792" r="25652"/>
                  <a:stretch/>
                </pic:blipFill>
                <pic:spPr>
                  <a:xfrm>
                    <a:off x="0" y="0"/>
                    <a:ext cx="354965" cy="37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72576" behindDoc="0" locked="0" layoutInCell="1" allowOverlap="1" wp14:anchorId="7B08E9A3" wp14:editId="1FF80336">
          <wp:simplePos x="0" y="0"/>
          <wp:positionH relativeFrom="column">
            <wp:posOffset>3814445</wp:posOffset>
          </wp:positionH>
          <wp:positionV relativeFrom="paragraph">
            <wp:posOffset>8293100</wp:posOffset>
          </wp:positionV>
          <wp:extent cx="372110" cy="337185"/>
          <wp:effectExtent l="0" t="0" r="0" b="0"/>
          <wp:wrapNone/>
          <wp:docPr id="57" name="Picture 57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E4E224B-6CA1-5144-9421-9D12BC2323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>
                    <a:extLst>
                      <a:ext uri="{FF2B5EF4-FFF2-40B4-BE49-F238E27FC236}">
                        <a16:creationId xmlns:a16="http://schemas.microsoft.com/office/drawing/2014/main" id="{7E4E224B-6CA1-5144-9421-9D12BC2323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9"/>
                  <a:srcRect l="15869" r="28666"/>
                  <a:stretch/>
                </pic:blipFill>
                <pic:spPr>
                  <a:xfrm>
                    <a:off x="0" y="0"/>
                    <a:ext cx="372110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71552" behindDoc="0" locked="0" layoutInCell="1" allowOverlap="1" wp14:anchorId="089FDECD" wp14:editId="78330A14">
          <wp:simplePos x="0" y="0"/>
          <wp:positionH relativeFrom="column">
            <wp:posOffset>-455930</wp:posOffset>
          </wp:positionH>
          <wp:positionV relativeFrom="paragraph">
            <wp:posOffset>8296275</wp:posOffset>
          </wp:positionV>
          <wp:extent cx="587375" cy="294640"/>
          <wp:effectExtent l="0" t="0" r="0" b="0"/>
          <wp:wrapNone/>
          <wp:docPr id="58" name="Picture 58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BDCACEE-C3AE-B540-A014-27F15615D5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>
                    <a:extLst>
                      <a:ext uri="{FF2B5EF4-FFF2-40B4-BE49-F238E27FC236}">
                        <a16:creationId xmlns:a16="http://schemas.microsoft.com/office/drawing/2014/main" id="{4BDCACEE-C3AE-B540-A014-27F15615D5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87375" cy="294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70528" behindDoc="0" locked="0" layoutInCell="1" allowOverlap="1" wp14:anchorId="59169687" wp14:editId="52999D39">
          <wp:simplePos x="0" y="0"/>
          <wp:positionH relativeFrom="column">
            <wp:posOffset>1636395</wp:posOffset>
          </wp:positionH>
          <wp:positionV relativeFrom="paragraph">
            <wp:posOffset>8289925</wp:posOffset>
          </wp:positionV>
          <wp:extent cx="692785" cy="347980"/>
          <wp:effectExtent l="0" t="0" r="0" b="0"/>
          <wp:wrapNone/>
          <wp:docPr id="59" name="Picture 59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577D691-8F98-B34E-B190-73982951AD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3577D691-8F98-B34E-B190-73982951AD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692785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69504" behindDoc="0" locked="0" layoutInCell="1" allowOverlap="1" wp14:anchorId="6A3167ED" wp14:editId="046CCF3C">
          <wp:simplePos x="0" y="0"/>
          <wp:positionH relativeFrom="column">
            <wp:posOffset>842010</wp:posOffset>
          </wp:positionH>
          <wp:positionV relativeFrom="paragraph">
            <wp:posOffset>8279130</wp:posOffset>
          </wp:positionV>
          <wp:extent cx="720725" cy="361950"/>
          <wp:effectExtent l="0" t="0" r="0" b="0"/>
          <wp:wrapNone/>
          <wp:docPr id="60" name="Picture 60" descr="Text,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E3AA673-2CB5-1241-90DF-0FEE7DEBB2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, logo&#10;&#10;Description automatically generated">
                    <a:extLst>
                      <a:ext uri="{FF2B5EF4-FFF2-40B4-BE49-F238E27FC236}">
                        <a16:creationId xmlns:a16="http://schemas.microsoft.com/office/drawing/2014/main" id="{DE3AA673-2CB5-1241-90DF-0FEE7DEBB2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>
                    <a:off x="0" y="0"/>
                    <a:ext cx="7207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68480" behindDoc="0" locked="0" layoutInCell="1" allowOverlap="1" wp14:anchorId="5D56E5FF" wp14:editId="69C24020">
          <wp:simplePos x="0" y="0"/>
          <wp:positionH relativeFrom="column">
            <wp:posOffset>3293745</wp:posOffset>
          </wp:positionH>
          <wp:positionV relativeFrom="paragraph">
            <wp:posOffset>8283575</wp:posOffset>
          </wp:positionV>
          <wp:extent cx="318770" cy="357505"/>
          <wp:effectExtent l="0" t="0" r="0" b="0"/>
          <wp:wrapNone/>
          <wp:docPr id="61" name="Picture 61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C578E7-3325-754C-923F-2DBAD7AFF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C578E7-3325-754C-923F-2DBAD7AFF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3"/>
                  <a:srcRect l="28273" r="26902"/>
                  <a:stretch/>
                </pic:blipFill>
                <pic:spPr>
                  <a:xfrm>
                    <a:off x="0" y="0"/>
                    <a:ext cx="3187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67456" behindDoc="0" locked="0" layoutInCell="1" allowOverlap="1" wp14:anchorId="5C22F952" wp14:editId="44C395A2">
          <wp:simplePos x="0" y="0"/>
          <wp:positionH relativeFrom="column">
            <wp:posOffset>4415790</wp:posOffset>
          </wp:positionH>
          <wp:positionV relativeFrom="paragraph">
            <wp:posOffset>8296275</wp:posOffset>
          </wp:positionV>
          <wp:extent cx="364490" cy="346075"/>
          <wp:effectExtent l="0" t="0" r="0" b="0"/>
          <wp:wrapNone/>
          <wp:docPr id="62" name="Picture 62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6E78A09-5123-4747-A10D-5B40D52202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>
                    <a:extLst>
                      <a:ext uri="{FF2B5EF4-FFF2-40B4-BE49-F238E27FC236}">
                        <a16:creationId xmlns:a16="http://schemas.microsoft.com/office/drawing/2014/main" id="{46E78A09-5123-4747-A10D-5B40D52202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4"/>
                  <a:srcRect l="24086" r="22990"/>
                  <a:stretch/>
                </pic:blipFill>
                <pic:spPr>
                  <a:xfrm>
                    <a:off x="0" y="0"/>
                    <a:ext cx="364490" cy="346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sdt>
    <w:sdtPr>
      <w:rPr>
        <w:rStyle w:val="PageNumber"/>
        <w:rFonts w:cs="Arial"/>
        <w:b/>
        <w:bCs/>
        <w:szCs w:val="20"/>
      </w:rPr>
      <w:id w:val="-429047131"/>
      <w:docPartObj>
        <w:docPartGallery w:val="Page Numbers (Bottom of Page)"/>
        <w:docPartUnique/>
      </w:docPartObj>
    </w:sdtPr>
    <w:sdtEndPr>
      <w:rPr>
        <w:rStyle w:val="PageNumber"/>
        <w:color w:val="122454"/>
      </w:rPr>
    </w:sdtEndPr>
    <w:sdtContent>
      <w:p w14:paraId="0AEA164E" w14:textId="77777777" w:rsidR="002740DA" w:rsidRPr="00F04EAE" w:rsidRDefault="002740DA" w:rsidP="00B36989">
        <w:pPr>
          <w:pStyle w:val="Footer"/>
          <w:rPr>
            <w:rStyle w:val="PageNumber"/>
            <w:rFonts w:cs="Arial"/>
            <w:b/>
            <w:bCs/>
            <w:szCs w:val="20"/>
          </w:rPr>
        </w:pPr>
        <w:r w:rsidRPr="00F04EAE">
          <w:rPr>
            <w:rStyle w:val="PageNumber"/>
            <w:rFonts w:cs="Arial"/>
            <w:b/>
            <w:bCs/>
            <w:szCs w:val="20"/>
          </w:rPr>
          <w:fldChar w:fldCharType="begin"/>
        </w:r>
        <w:r w:rsidRPr="00F04EAE">
          <w:rPr>
            <w:rStyle w:val="PageNumber"/>
            <w:rFonts w:cs="Arial"/>
            <w:b/>
            <w:bCs/>
            <w:szCs w:val="20"/>
          </w:rPr>
          <w:instrText xml:space="preserve"> PAGE </w:instrText>
        </w:r>
        <w:r w:rsidRPr="00F04EAE">
          <w:rPr>
            <w:rStyle w:val="PageNumber"/>
            <w:rFonts w:cs="Arial"/>
            <w:b/>
            <w:bCs/>
            <w:szCs w:val="20"/>
          </w:rPr>
          <w:fldChar w:fldCharType="separate"/>
        </w:r>
        <w:r>
          <w:rPr>
            <w:rStyle w:val="PageNumber"/>
            <w:rFonts w:cs="Arial"/>
            <w:b/>
            <w:bCs/>
            <w:szCs w:val="20"/>
          </w:rPr>
          <w:t>2</w:t>
        </w:r>
        <w:r w:rsidRPr="00F04EAE">
          <w:rPr>
            <w:rStyle w:val="PageNumber"/>
            <w:rFonts w:cs="Arial"/>
            <w:b/>
            <w:bCs/>
            <w:szCs w:val="20"/>
          </w:rPr>
          <w:fldChar w:fldCharType="end"/>
        </w:r>
      </w:p>
    </w:sdtContent>
  </w:sdt>
  <w:p w14:paraId="5166754B" w14:textId="77777777" w:rsidR="005C6D4D" w:rsidRDefault="00F93C63" w:rsidP="005A6D7F">
    <w:pPr>
      <w:pStyle w:val="Footer"/>
    </w:pPr>
    <w:r>
      <w:rPr>
        <w:noProof/>
      </w:rPr>
      <w:drawing>
        <wp:anchor distT="0" distB="0" distL="114300" distR="114300" simplePos="0" relativeHeight="251655167" behindDoc="1" locked="0" layoutInCell="1" allowOverlap="1" wp14:anchorId="1E502F56" wp14:editId="0534B4A9">
          <wp:simplePos x="0" y="0"/>
          <wp:positionH relativeFrom="column">
            <wp:posOffset>-921327</wp:posOffset>
          </wp:positionH>
          <wp:positionV relativeFrom="paragraph">
            <wp:posOffset>418176</wp:posOffset>
          </wp:positionV>
          <wp:extent cx="7564582" cy="219710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792"/>
                  <a:stretch/>
                </pic:blipFill>
                <pic:spPr bwMode="auto">
                  <a:xfrm>
                    <a:off x="0" y="0"/>
                    <a:ext cx="7586445" cy="220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C06FE" w14:textId="77777777" w:rsidR="00B00352" w:rsidRDefault="00B00352" w:rsidP="005A6D7F">
      <w:r>
        <w:separator/>
      </w:r>
    </w:p>
  </w:footnote>
  <w:footnote w:type="continuationSeparator" w:id="0">
    <w:p w14:paraId="303BAFC1" w14:textId="77777777" w:rsidR="00B00352" w:rsidRDefault="00B00352" w:rsidP="005A6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89EB" w14:textId="0EC8C907" w:rsidR="00AB21C7" w:rsidRPr="00B36989" w:rsidRDefault="00250204" w:rsidP="00DC7723">
    <w:pPr>
      <w:pStyle w:val="Header"/>
    </w:pPr>
    <w:r w:rsidRPr="00B36989">
      <w:drawing>
        <wp:anchor distT="0" distB="0" distL="114300" distR="114300" simplePos="0" relativeHeight="251676672" behindDoc="1" locked="0" layoutInCell="1" allowOverlap="1" wp14:anchorId="21891962" wp14:editId="239F9574">
          <wp:simplePos x="0" y="0"/>
          <wp:positionH relativeFrom="column">
            <wp:posOffset>5173420</wp:posOffset>
          </wp:positionH>
          <wp:positionV relativeFrom="paragraph">
            <wp:posOffset>-187960</wp:posOffset>
          </wp:positionV>
          <wp:extent cx="718868" cy="609600"/>
          <wp:effectExtent l="0" t="0" r="508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68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1C7">
      <w:t>First Aid tender opportunity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A0A7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CEAC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48BC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5A47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562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FC7E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F0B6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6652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2468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ECA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E06559"/>
    <w:multiLevelType w:val="multilevel"/>
    <w:tmpl w:val="70E0E4E4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B8968E7"/>
    <w:multiLevelType w:val="hybridMultilevel"/>
    <w:tmpl w:val="5EC63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23712"/>
    <w:multiLevelType w:val="hybridMultilevel"/>
    <w:tmpl w:val="5FDE24C4"/>
    <w:lvl w:ilvl="0" w:tplc="E2C661A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341D8"/>
    <w:multiLevelType w:val="hybridMultilevel"/>
    <w:tmpl w:val="8BE8E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50AC4"/>
    <w:multiLevelType w:val="hybridMultilevel"/>
    <w:tmpl w:val="88F00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762C1"/>
    <w:multiLevelType w:val="multilevel"/>
    <w:tmpl w:val="B044BF9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F5B1DBE"/>
    <w:multiLevelType w:val="hybridMultilevel"/>
    <w:tmpl w:val="9464413C"/>
    <w:lvl w:ilvl="0" w:tplc="0AC6ACBE">
      <w:start w:val="1"/>
      <w:numFmt w:val="decimal"/>
      <w:pStyle w:val="Numberpoints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098264">
    <w:abstractNumId w:val="12"/>
  </w:num>
  <w:num w:numId="2" w16cid:durableId="899173855">
    <w:abstractNumId w:val="16"/>
  </w:num>
  <w:num w:numId="3" w16cid:durableId="257950535">
    <w:abstractNumId w:val="0"/>
  </w:num>
  <w:num w:numId="4" w16cid:durableId="740172778">
    <w:abstractNumId w:val="1"/>
  </w:num>
  <w:num w:numId="5" w16cid:durableId="1977879831">
    <w:abstractNumId w:val="2"/>
  </w:num>
  <w:num w:numId="6" w16cid:durableId="1944878525">
    <w:abstractNumId w:val="3"/>
  </w:num>
  <w:num w:numId="7" w16cid:durableId="1632438383">
    <w:abstractNumId w:val="8"/>
  </w:num>
  <w:num w:numId="8" w16cid:durableId="2111778620">
    <w:abstractNumId w:val="4"/>
  </w:num>
  <w:num w:numId="9" w16cid:durableId="840656259">
    <w:abstractNumId w:val="5"/>
  </w:num>
  <w:num w:numId="10" w16cid:durableId="1420636924">
    <w:abstractNumId w:val="6"/>
  </w:num>
  <w:num w:numId="11" w16cid:durableId="1506820178">
    <w:abstractNumId w:val="7"/>
  </w:num>
  <w:num w:numId="12" w16cid:durableId="1182087736">
    <w:abstractNumId w:val="9"/>
  </w:num>
  <w:num w:numId="13" w16cid:durableId="153498924">
    <w:abstractNumId w:val="10"/>
  </w:num>
  <w:num w:numId="14" w16cid:durableId="1287157373">
    <w:abstractNumId w:val="15"/>
  </w:num>
  <w:num w:numId="15" w16cid:durableId="1369448567">
    <w:abstractNumId w:val="11"/>
  </w:num>
  <w:num w:numId="16" w16cid:durableId="1978098172">
    <w:abstractNumId w:val="13"/>
  </w:num>
  <w:num w:numId="17" w16cid:durableId="3279076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F4"/>
    <w:rsid w:val="00013AA5"/>
    <w:rsid w:val="000153AC"/>
    <w:rsid w:val="00066A86"/>
    <w:rsid w:val="000878A7"/>
    <w:rsid w:val="000A7112"/>
    <w:rsid w:val="00101036"/>
    <w:rsid w:val="001317C6"/>
    <w:rsid w:val="00153F84"/>
    <w:rsid w:val="0016107C"/>
    <w:rsid w:val="0017670A"/>
    <w:rsid w:val="00185DBE"/>
    <w:rsid w:val="001A0732"/>
    <w:rsid w:val="001C0831"/>
    <w:rsid w:val="001D10AF"/>
    <w:rsid w:val="00250204"/>
    <w:rsid w:val="002740DA"/>
    <w:rsid w:val="002C566B"/>
    <w:rsid w:val="002C6F79"/>
    <w:rsid w:val="002D5E17"/>
    <w:rsid w:val="002F5278"/>
    <w:rsid w:val="003030C0"/>
    <w:rsid w:val="00345A79"/>
    <w:rsid w:val="00435AE6"/>
    <w:rsid w:val="00441F6C"/>
    <w:rsid w:val="0049172D"/>
    <w:rsid w:val="00496848"/>
    <w:rsid w:val="004C3970"/>
    <w:rsid w:val="004E3932"/>
    <w:rsid w:val="004F0676"/>
    <w:rsid w:val="004F0C21"/>
    <w:rsid w:val="004F0EB6"/>
    <w:rsid w:val="005929B1"/>
    <w:rsid w:val="005A6D7F"/>
    <w:rsid w:val="005C6D4D"/>
    <w:rsid w:val="005D022F"/>
    <w:rsid w:val="005F7708"/>
    <w:rsid w:val="00613CEB"/>
    <w:rsid w:val="00662F1F"/>
    <w:rsid w:val="00674D25"/>
    <w:rsid w:val="006B0779"/>
    <w:rsid w:val="00714C62"/>
    <w:rsid w:val="007179E6"/>
    <w:rsid w:val="00750F96"/>
    <w:rsid w:val="007A6EB9"/>
    <w:rsid w:val="007E0D35"/>
    <w:rsid w:val="007E4E95"/>
    <w:rsid w:val="007F0252"/>
    <w:rsid w:val="008062B7"/>
    <w:rsid w:val="00830E61"/>
    <w:rsid w:val="00841BA8"/>
    <w:rsid w:val="008A7F3B"/>
    <w:rsid w:val="008B64B5"/>
    <w:rsid w:val="008F3EF0"/>
    <w:rsid w:val="008F6011"/>
    <w:rsid w:val="00962DF1"/>
    <w:rsid w:val="00992C44"/>
    <w:rsid w:val="00995D1B"/>
    <w:rsid w:val="00A56994"/>
    <w:rsid w:val="00A83811"/>
    <w:rsid w:val="00AA28BE"/>
    <w:rsid w:val="00AB21C7"/>
    <w:rsid w:val="00AB37B0"/>
    <w:rsid w:val="00AC1690"/>
    <w:rsid w:val="00AE379B"/>
    <w:rsid w:val="00AE6787"/>
    <w:rsid w:val="00B00352"/>
    <w:rsid w:val="00B01183"/>
    <w:rsid w:val="00B024AD"/>
    <w:rsid w:val="00B12C2D"/>
    <w:rsid w:val="00B21B3A"/>
    <w:rsid w:val="00B36989"/>
    <w:rsid w:val="00B46800"/>
    <w:rsid w:val="00B603BA"/>
    <w:rsid w:val="00BA5356"/>
    <w:rsid w:val="00BE0471"/>
    <w:rsid w:val="00BE2669"/>
    <w:rsid w:val="00BE4E1B"/>
    <w:rsid w:val="00BE6FE4"/>
    <w:rsid w:val="00C04694"/>
    <w:rsid w:val="00C06398"/>
    <w:rsid w:val="00C23BA4"/>
    <w:rsid w:val="00C4150D"/>
    <w:rsid w:val="00C7036C"/>
    <w:rsid w:val="00C83919"/>
    <w:rsid w:val="00C935B6"/>
    <w:rsid w:val="00CD383A"/>
    <w:rsid w:val="00D240F4"/>
    <w:rsid w:val="00D252C4"/>
    <w:rsid w:val="00D51638"/>
    <w:rsid w:val="00D5215C"/>
    <w:rsid w:val="00D559CC"/>
    <w:rsid w:val="00DB1AEB"/>
    <w:rsid w:val="00DC7723"/>
    <w:rsid w:val="00DD408E"/>
    <w:rsid w:val="00DF617B"/>
    <w:rsid w:val="00E52B3F"/>
    <w:rsid w:val="00E75B2D"/>
    <w:rsid w:val="00E91A73"/>
    <w:rsid w:val="00EB7444"/>
    <w:rsid w:val="00F17E75"/>
    <w:rsid w:val="00F93C63"/>
    <w:rsid w:val="00FA2870"/>
    <w:rsid w:val="00FB1269"/>
    <w:rsid w:val="00FC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0C1ADB"/>
  <w15:chartTrackingRefBased/>
  <w15:docId w15:val="{860CCC33-DD0B-462C-A075-89938631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989"/>
    <w:pPr>
      <w:spacing w:after="160" w:line="360" w:lineRule="auto"/>
    </w:pPr>
    <w:rPr>
      <w:rFonts w:ascii="Arial" w:hAnsi="Arial"/>
      <w:sz w:val="20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46800"/>
    <w:pPr>
      <w:spacing w:before="120" w:line="240" w:lineRule="auto"/>
      <w:outlineLvl w:val="0"/>
    </w:pPr>
    <w:rPr>
      <w:rFonts w:ascii="Arial Black" w:hAnsi="Arial Black"/>
      <w:b/>
      <w:bCs/>
      <w:color w:val="122454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46800"/>
    <w:pPr>
      <w:spacing w:line="240" w:lineRule="auto"/>
      <w:outlineLvl w:val="1"/>
    </w:pPr>
    <w:rPr>
      <w:rFonts w:cs="Arial"/>
      <w:b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7112"/>
    <w:pPr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qFormat/>
    <w:rsid w:val="00DC7723"/>
    <w:pPr>
      <w:tabs>
        <w:tab w:val="center" w:pos="4513"/>
        <w:tab w:val="right" w:pos="9026"/>
      </w:tabs>
      <w:spacing w:after="0" w:line="240" w:lineRule="auto"/>
    </w:pPr>
    <w:rPr>
      <w:rFonts w:cs="Arial"/>
      <w:b/>
      <w:bCs/>
      <w:noProof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C7723"/>
    <w:rPr>
      <w:rFonts w:ascii="Arial" w:hAnsi="Arial" w:cs="Arial"/>
      <w:b/>
      <w:bCs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36989"/>
    <w:pPr>
      <w:tabs>
        <w:tab w:val="center" w:pos="4513"/>
        <w:tab w:val="right" w:pos="9026"/>
      </w:tabs>
      <w:spacing w:after="0" w:line="240" w:lineRule="auto"/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36989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740DA"/>
  </w:style>
  <w:style w:type="character" w:customStyle="1" w:styleId="Heading1Char">
    <w:name w:val="Heading 1 Char"/>
    <w:basedOn w:val="DefaultParagraphFont"/>
    <w:link w:val="Heading1"/>
    <w:uiPriority w:val="9"/>
    <w:rsid w:val="00B46800"/>
    <w:rPr>
      <w:rFonts w:ascii="Arial Black" w:hAnsi="Arial Black"/>
      <w:b/>
      <w:bCs/>
      <w:color w:val="122454"/>
      <w:sz w:val="50"/>
      <w:szCs w:val="50"/>
    </w:rPr>
  </w:style>
  <w:style w:type="paragraph" w:styleId="Title">
    <w:name w:val="Title"/>
    <w:aliases w:val="Cover Title"/>
    <w:basedOn w:val="Normal"/>
    <w:next w:val="Normal"/>
    <w:link w:val="TitleChar"/>
    <w:uiPriority w:val="10"/>
    <w:qFormat/>
    <w:rsid w:val="00B024AD"/>
    <w:pPr>
      <w:spacing w:line="800" w:lineRule="exact"/>
    </w:pPr>
    <w:rPr>
      <w:rFonts w:ascii="Arial Black" w:hAnsi="Arial Black" w:cs="Arial"/>
      <w:b/>
      <w:bCs/>
      <w:color w:val="122454"/>
      <w:sz w:val="80"/>
      <w:szCs w:val="80"/>
      <w:lang w:val="en-US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B024AD"/>
    <w:rPr>
      <w:rFonts w:ascii="Arial Black" w:hAnsi="Arial Black" w:cs="Arial"/>
      <w:b/>
      <w:bCs/>
      <w:color w:val="122454"/>
      <w:sz w:val="80"/>
      <w:szCs w:val="80"/>
      <w:lang w:val="en-US"/>
    </w:rPr>
  </w:style>
  <w:style w:type="paragraph" w:styleId="Subtitle">
    <w:name w:val="Subtitle"/>
    <w:aliases w:val="Cover"/>
    <w:basedOn w:val="Normal"/>
    <w:next w:val="Normal"/>
    <w:link w:val="SubtitleChar"/>
    <w:uiPriority w:val="11"/>
    <w:qFormat/>
    <w:rsid w:val="00B024AD"/>
    <w:pPr>
      <w:spacing w:line="240" w:lineRule="auto"/>
    </w:pPr>
    <w:rPr>
      <w:rFonts w:cs="Arial"/>
      <w:b/>
      <w:bCs/>
      <w:color w:val="122454"/>
      <w:sz w:val="40"/>
      <w:szCs w:val="40"/>
      <w:lang w:val="en-US"/>
    </w:rPr>
  </w:style>
  <w:style w:type="character" w:customStyle="1" w:styleId="SubtitleChar">
    <w:name w:val="Subtitle Char"/>
    <w:aliases w:val="Cover Char"/>
    <w:basedOn w:val="DefaultParagraphFont"/>
    <w:link w:val="Subtitle"/>
    <w:uiPriority w:val="11"/>
    <w:rsid w:val="00B024AD"/>
    <w:rPr>
      <w:rFonts w:ascii="Arial" w:hAnsi="Arial" w:cs="Arial"/>
      <w:b/>
      <w:bCs/>
      <w:color w:val="122454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46800"/>
    <w:rPr>
      <w:rFonts w:ascii="Arial" w:hAnsi="Arial" w:cs="Arial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A7112"/>
    <w:rPr>
      <w:rFonts w:ascii="Arial" w:hAnsi="Arial" w:cs="Arial"/>
      <w:b/>
      <w:bCs/>
      <w:sz w:val="22"/>
      <w:szCs w:val="22"/>
    </w:rPr>
  </w:style>
  <w:style w:type="paragraph" w:customStyle="1" w:styleId="Bulletpoints">
    <w:name w:val="Bullet points"/>
    <w:basedOn w:val="Normal"/>
    <w:qFormat/>
    <w:rsid w:val="00DC7723"/>
    <w:pPr>
      <w:numPr>
        <w:numId w:val="1"/>
      </w:numPr>
      <w:ind w:left="360"/>
    </w:pPr>
    <w:rPr>
      <w:rFonts w:cs="Arial"/>
      <w:szCs w:val="21"/>
    </w:rPr>
  </w:style>
  <w:style w:type="paragraph" w:customStyle="1" w:styleId="Numberpoints">
    <w:name w:val="Number points"/>
    <w:basedOn w:val="Normal"/>
    <w:qFormat/>
    <w:rsid w:val="00DC7723"/>
    <w:pPr>
      <w:numPr>
        <w:numId w:val="2"/>
      </w:numPr>
      <w:ind w:left="360"/>
    </w:pPr>
    <w:rPr>
      <w:rFonts w:cs="Arial"/>
      <w:szCs w:val="21"/>
    </w:rPr>
  </w:style>
  <w:style w:type="character" w:styleId="Strong">
    <w:name w:val="Strong"/>
    <w:aliases w:val="Bold"/>
    <w:basedOn w:val="DefaultParagraphFont"/>
    <w:uiPriority w:val="22"/>
    <w:qFormat/>
    <w:rsid w:val="00DC7723"/>
    <w:rPr>
      <w:rFonts w:ascii="Arial" w:hAnsi="Arial"/>
      <w:b/>
      <w:bCs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FE4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customStyle="1" w:styleId="Hyperlinks">
    <w:name w:val="Hyperlinks"/>
    <w:basedOn w:val="Normal"/>
    <w:autoRedefine/>
    <w:qFormat/>
    <w:rsid w:val="00DC7723"/>
    <w:rPr>
      <w:rFonts w:cs="Arial"/>
      <w:b/>
      <w:szCs w:val="21"/>
      <w:u w:val="single"/>
    </w:rPr>
  </w:style>
  <w:style w:type="paragraph" w:customStyle="1" w:styleId="Multilevellist">
    <w:name w:val="Multi level list"/>
    <w:basedOn w:val="Numberpoints"/>
    <w:autoRedefine/>
    <w:qFormat/>
    <w:rsid w:val="00AA28BE"/>
    <w:pPr>
      <w:numPr>
        <w:numId w:val="13"/>
      </w:numPr>
    </w:pPr>
  </w:style>
  <w:style w:type="paragraph" w:styleId="ListParagraph">
    <w:name w:val="List Paragraph"/>
    <w:basedOn w:val="Normal"/>
    <w:uiPriority w:val="34"/>
    <w:qFormat/>
    <w:rsid w:val="00AA28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06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6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file:///C:\Users\EmmaHatfield\AppData\Local\Microsoft\Windows\INetCache\Content.Outlook\Project%2021\Strategic%20Framework%202022-2027\British%20Triathlon%20Education%20and%20Learning%20Strategic%20Framework%202022-2027%20FINAL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coaching@britishtriathlo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.hayden\Downloads\British-Triathlon-HN-Word%20Template-WITH%20COVER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31A0A6D667245A5C4E4000BCA6460" ma:contentTypeVersion="0" ma:contentTypeDescription="Create a new document." ma:contentTypeScope="" ma:versionID="9bce5859c1d41edbf8e5d3ebd8cc624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1B3C64-08E6-40CC-8113-B754132D4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CEC707-E500-42DD-A39D-6E3A75C558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06C253-5BE1-4A7D-BE5B-8EEA1E7AB6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British-Triathlon-HN-Word Template-WITH COVER (2)</Template>
  <TotalTime>8</TotalTime>
  <Pages>4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Hayden</dc:creator>
  <cp:keywords/>
  <dc:description/>
  <cp:lastModifiedBy>Emma Hatfield</cp:lastModifiedBy>
  <cp:revision>3</cp:revision>
  <cp:lastPrinted>2022-01-27T14:37:00Z</cp:lastPrinted>
  <dcterms:created xsi:type="dcterms:W3CDTF">2023-01-23T14:27:00Z</dcterms:created>
  <dcterms:modified xsi:type="dcterms:W3CDTF">2023-01-23T14:51:00Z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0x01010091F31A0A6D667245A5C4E4000BCA6460</vt:lpwstr>
  </property>
</Properties>
</file>